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3D1F2" w14:textId="372EA2D9" w:rsidR="005D3E32" w:rsidRDefault="005D3E32" w:rsidP="005D3E32">
      <w:pPr>
        <w:pStyle w:val="Tittel"/>
      </w:pPr>
    </w:p>
    <w:p w14:paraId="132A2D96" w14:textId="77777777" w:rsidR="005D3E32" w:rsidRPr="005D3E32" w:rsidRDefault="005D3E32" w:rsidP="005D3E32"/>
    <w:p w14:paraId="186C28C9" w14:textId="5E8040A9" w:rsidR="005D3E32" w:rsidRDefault="005D3E32" w:rsidP="005D3E32">
      <w:pPr>
        <w:pStyle w:val="Tittel"/>
      </w:pPr>
      <w:r>
        <w:rPr>
          <w:noProof/>
        </w:rPr>
        <w:drawing>
          <wp:inline distT="0" distB="0" distL="0" distR="0" wp14:anchorId="37EF7980" wp14:editId="025DEF2F">
            <wp:extent cx="3308350" cy="4166070"/>
            <wp:effectExtent l="0" t="0" r="635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0037" cy="4180787"/>
                    </a:xfrm>
                    <a:prstGeom prst="rect">
                      <a:avLst/>
                    </a:prstGeom>
                    <a:noFill/>
                    <a:ln>
                      <a:noFill/>
                    </a:ln>
                  </pic:spPr>
                </pic:pic>
              </a:graphicData>
            </a:graphic>
          </wp:inline>
        </w:drawing>
      </w:r>
    </w:p>
    <w:p w14:paraId="793D72ED" w14:textId="77777777" w:rsidR="005D3E32" w:rsidRPr="005D3E32" w:rsidRDefault="005D3E32" w:rsidP="005D3E32"/>
    <w:p w14:paraId="287FF761" w14:textId="77777777" w:rsidR="005D3E32" w:rsidRPr="005D3E32" w:rsidRDefault="005D3E32" w:rsidP="005D3E32"/>
    <w:p w14:paraId="4F9FEE73" w14:textId="5A0F9F20" w:rsidR="005D3E32" w:rsidRDefault="005D3E32" w:rsidP="005D3E32">
      <w:pPr>
        <w:pStyle w:val="Tittel"/>
      </w:pPr>
      <w:r>
        <w:t xml:space="preserve"> </w:t>
      </w:r>
      <w:r w:rsidR="00C44A92">
        <w:t xml:space="preserve">NUK leir </w:t>
      </w:r>
      <w:r>
        <w:t>202X</w:t>
      </w:r>
    </w:p>
    <w:p w14:paraId="58EFCBD6" w14:textId="0B15CDAE" w:rsidR="005D3E32" w:rsidRPr="005D3E32" w:rsidRDefault="005D3E32" w:rsidP="005D3E32">
      <w:pPr>
        <w:jc w:val="center"/>
      </w:pPr>
      <w:r>
        <w:t>dd.mm – dd.mm</w:t>
      </w:r>
    </w:p>
    <w:p w14:paraId="20F93321" w14:textId="132B3263" w:rsidR="005D3E32" w:rsidRDefault="005D3E32" w:rsidP="005D3E32"/>
    <w:p w14:paraId="7B38B8AF" w14:textId="77777777" w:rsidR="005D3E32" w:rsidRPr="005D3E32" w:rsidRDefault="005D3E32" w:rsidP="005D3E32"/>
    <w:p w14:paraId="3A9563E1" w14:textId="63E65F18" w:rsidR="005D3E32" w:rsidRDefault="005D3E32" w:rsidP="005D3E32">
      <w:pPr>
        <w:pStyle w:val="Tittel"/>
        <w:rPr>
          <w:rFonts w:asciiTheme="minorHAnsi" w:eastAsiaTheme="minorEastAsia" w:hAnsiTheme="minorHAnsi"/>
          <w:color w:val="5A5A5A" w:themeColor="text1" w:themeTint="A5"/>
          <w:spacing w:val="15"/>
          <w:sz w:val="22"/>
        </w:rPr>
      </w:pPr>
      <w:r>
        <w:t>Dette heftet tilhører: _____________</w:t>
      </w:r>
      <w:r>
        <w:br w:type="page"/>
      </w:r>
    </w:p>
    <w:p w14:paraId="0FEC58F4" w14:textId="6C12A915" w:rsidR="005D3E32" w:rsidRPr="00596920" w:rsidRDefault="005D3E32" w:rsidP="005D3E32">
      <w:pPr>
        <w:pStyle w:val="Overskrift1"/>
        <w:rPr>
          <w:sz w:val="40"/>
          <w:szCs w:val="40"/>
        </w:rPr>
      </w:pPr>
      <w:bookmarkStart w:id="0" w:name="_Toc46402668"/>
      <w:r w:rsidRPr="00596920">
        <w:rPr>
          <w:sz w:val="40"/>
          <w:szCs w:val="40"/>
        </w:rPr>
        <w:lastRenderedPageBreak/>
        <w:t>Leirsjefens ord</w:t>
      </w:r>
      <w:bookmarkEnd w:id="0"/>
    </w:p>
    <w:p w14:paraId="22ED7075" w14:textId="77777777" w:rsidR="00CB671F" w:rsidRPr="00CB671F" w:rsidRDefault="00CB671F" w:rsidP="00CB671F"/>
    <w:p w14:paraId="7C5AE71B" w14:textId="6AADF947" w:rsidR="00CB671F" w:rsidRPr="00CB671F" w:rsidRDefault="00CB671F" w:rsidP="00CB671F">
      <w:pPr>
        <w:rPr>
          <w:lang w:eastAsia="nb-NO"/>
        </w:rPr>
      </w:pPr>
      <w:r w:rsidRPr="00CB671F">
        <w:rPr>
          <w:lang w:eastAsia="nb-NO"/>
        </w:rPr>
        <w:t xml:space="preserve">Kjære deltaker - velkommen til årets </w:t>
      </w:r>
      <w:r>
        <w:rPr>
          <w:lang w:eastAsia="nb-NO"/>
        </w:rPr>
        <w:t>leir!</w:t>
      </w:r>
    </w:p>
    <w:p w14:paraId="4660ECBF" w14:textId="24586ADD" w:rsidR="00CB671F" w:rsidRDefault="00CB671F" w:rsidP="00CB671F">
      <w:pPr>
        <w:rPr>
          <w:lang w:eastAsia="nb-NO"/>
        </w:rPr>
      </w:pPr>
    </w:p>
    <w:p w14:paraId="02C62F2D" w14:textId="6F80FBAB" w:rsidR="009A026D" w:rsidRDefault="00CB671F" w:rsidP="00CB671F">
      <w:pPr>
        <w:rPr>
          <w:lang w:eastAsia="nb-NO"/>
        </w:rPr>
      </w:pPr>
      <w:r w:rsidRPr="00CB671F">
        <w:rPr>
          <w:lang w:eastAsia="nb-NO"/>
        </w:rPr>
        <w:t>Dette er kanskje din første leir, eller har du kanskje vært på NUK-leirer helt siden du var liten, eller er dette rett og slett din første leir noensinne med NUK.</w:t>
      </w:r>
      <w:r w:rsidR="009A026D">
        <w:rPr>
          <w:lang w:eastAsia="nb-NO"/>
        </w:rPr>
        <w:t xml:space="preserve"> Du hadde sikkert lagt frem planer med familien og venner til å gjøre noe annet, men endte opp her på leir med NUK. Noen av dere er sikkert her på leir sammen med deres venner og muligens familie, så da blir det bare trippelt opp med gøyale aktiviteter og fellesskap!</w:t>
      </w:r>
    </w:p>
    <w:p w14:paraId="605F4635" w14:textId="77777777" w:rsidR="009A026D" w:rsidRDefault="009A026D" w:rsidP="00CB671F">
      <w:pPr>
        <w:rPr>
          <w:lang w:eastAsia="nb-NO"/>
        </w:rPr>
      </w:pPr>
    </w:p>
    <w:p w14:paraId="04E7C9F4" w14:textId="52EC898E" w:rsidR="00CB671F" w:rsidRDefault="009A026D" w:rsidP="00CB671F">
      <w:pPr>
        <w:rPr>
          <w:lang w:eastAsia="nb-NO"/>
        </w:rPr>
      </w:pPr>
      <w:r>
        <w:rPr>
          <w:lang w:eastAsia="nb-NO"/>
        </w:rPr>
        <w:t>Bli klar for en heftig, knallbra, spesiell, minnerikt og livsforandrende leir med tonnevis av latter, glede og kos! Vær ikke redd for å gripe sjansen med å bli bedre kjent med deg selv, andre katolikker og ikke minst for far i himmelen, Jesus!</w:t>
      </w:r>
    </w:p>
    <w:p w14:paraId="5765F63C" w14:textId="7DA439FA" w:rsidR="009A026D" w:rsidRDefault="009A026D" w:rsidP="00CB671F">
      <w:pPr>
        <w:rPr>
          <w:lang w:eastAsia="nb-NO"/>
        </w:rPr>
      </w:pPr>
    </w:p>
    <w:p w14:paraId="2842053B" w14:textId="1C87B4F0" w:rsidR="009A026D" w:rsidRDefault="009A026D" w:rsidP="00CB671F">
      <w:pPr>
        <w:rPr>
          <w:lang w:eastAsia="nb-NO"/>
        </w:rPr>
      </w:pPr>
      <w:r>
        <w:rPr>
          <w:lang w:eastAsia="nb-NO"/>
        </w:rPr>
        <w:t xml:space="preserve">Selv har jeg vært på leirer med NUK siden barndommen, og jeg takker mine foreldre som tvang meg på sommerleir da jeg bare var 7 år gammel. Gjennom leirene har jeg blitt kjent med </w:t>
      </w:r>
      <w:proofErr w:type="spellStart"/>
      <w:r>
        <w:rPr>
          <w:lang w:eastAsia="nb-NO"/>
        </w:rPr>
        <w:t>sååå</w:t>
      </w:r>
      <w:proofErr w:type="spellEnd"/>
      <w:r>
        <w:rPr>
          <w:lang w:eastAsia="nb-NO"/>
        </w:rPr>
        <w:t xml:space="preserve"> mange forskjellige mennesker rundt om i Norge, og best av alt, fant jeg </w:t>
      </w:r>
      <w:r w:rsidR="008B0145">
        <w:rPr>
          <w:lang w:eastAsia="nb-NO"/>
        </w:rPr>
        <w:t>min sjelevenn gjennom NUK.</w:t>
      </w:r>
    </w:p>
    <w:p w14:paraId="3E91CB6E" w14:textId="77777777" w:rsidR="009A026D" w:rsidRDefault="009A026D" w:rsidP="00CB671F">
      <w:pPr>
        <w:rPr>
          <w:lang w:eastAsia="nb-NO"/>
        </w:rPr>
      </w:pPr>
    </w:p>
    <w:p w14:paraId="20513863" w14:textId="2A241BAD" w:rsidR="009A026D" w:rsidRDefault="009A026D" w:rsidP="00CB671F">
      <w:pPr>
        <w:rPr>
          <w:lang w:eastAsia="nb-NO"/>
        </w:rPr>
      </w:pPr>
      <w:r>
        <w:rPr>
          <w:lang w:eastAsia="nb-NO"/>
        </w:rPr>
        <w:t>Gleder meg virkelig å bli kjent med dere på leir og skape uforglemmelige minner på leir sammen &lt;3</w:t>
      </w:r>
    </w:p>
    <w:p w14:paraId="015D7A71" w14:textId="77777777" w:rsidR="00596920" w:rsidRPr="00596920" w:rsidRDefault="00596920" w:rsidP="005D3E32">
      <w:pPr>
        <w:rPr>
          <w:lang w:eastAsia="nb-NO"/>
        </w:rPr>
      </w:pPr>
    </w:p>
    <w:p w14:paraId="090790C9" w14:textId="1462337C" w:rsidR="005D3E32" w:rsidRDefault="005D3E32" w:rsidP="005D3E32">
      <w:r>
        <w:t>I Kristus</w:t>
      </w:r>
    </w:p>
    <w:p w14:paraId="32ABDE7B" w14:textId="3016843C" w:rsidR="005D3E32" w:rsidRDefault="009773BF" w:rsidP="005D3E32">
      <w:r>
        <w:t xml:space="preserve">Leirsjefen, </w:t>
      </w:r>
      <w:r w:rsidR="005D3E32">
        <w:t>Ivan Vu</w:t>
      </w:r>
    </w:p>
    <w:p w14:paraId="76425797" w14:textId="77777777" w:rsidR="005D3E32" w:rsidRPr="005D3E32" w:rsidRDefault="005D3E32" w:rsidP="005D3E32"/>
    <w:p w14:paraId="2ECAEF24" w14:textId="15A3D2E4" w:rsidR="005D3E32" w:rsidRDefault="005D3E32" w:rsidP="005D3E32"/>
    <w:p w14:paraId="48DE3617" w14:textId="77777777" w:rsidR="005D3E32" w:rsidRPr="005D3E32" w:rsidRDefault="005D3E32" w:rsidP="005D3E32"/>
    <w:p w14:paraId="44456446" w14:textId="77777777" w:rsidR="005D3E32" w:rsidRDefault="005D3E32">
      <w:pPr>
        <w:jc w:val="left"/>
        <w:rPr>
          <w:rFonts w:ascii="Bebas Neue" w:eastAsiaTheme="majorEastAsia" w:hAnsi="Bebas Neue" w:cstheme="majorBidi"/>
          <w:sz w:val="28"/>
          <w:szCs w:val="32"/>
        </w:rPr>
      </w:pPr>
      <w:r>
        <w:br w:type="page"/>
      </w:r>
    </w:p>
    <w:p w14:paraId="08AA1271" w14:textId="3524A400" w:rsidR="002B3F55" w:rsidRPr="00596920" w:rsidRDefault="005D3E32" w:rsidP="005D3E32">
      <w:pPr>
        <w:pStyle w:val="Overskrift1"/>
        <w:rPr>
          <w:sz w:val="40"/>
          <w:szCs w:val="40"/>
        </w:rPr>
      </w:pPr>
      <w:bookmarkStart w:id="1" w:name="_Toc46402669"/>
      <w:r w:rsidRPr="00596920">
        <w:rPr>
          <w:sz w:val="40"/>
          <w:szCs w:val="40"/>
        </w:rPr>
        <w:lastRenderedPageBreak/>
        <w:t>Innholdsfortegnelse</w:t>
      </w:r>
      <w:bookmarkEnd w:id="1"/>
    </w:p>
    <w:sdt>
      <w:sdtPr>
        <w:rPr>
          <w:rFonts w:ascii="Open Sans" w:eastAsiaTheme="minorHAnsi" w:hAnsi="Open Sans" w:cstheme="minorBidi"/>
          <w:color w:val="auto"/>
          <w:sz w:val="24"/>
          <w:szCs w:val="22"/>
          <w:lang w:eastAsia="en-US"/>
        </w:rPr>
        <w:id w:val="-562178256"/>
        <w:docPartObj>
          <w:docPartGallery w:val="Table of Contents"/>
          <w:docPartUnique/>
        </w:docPartObj>
      </w:sdtPr>
      <w:sdtEndPr>
        <w:rPr>
          <w:b/>
          <w:bCs/>
        </w:rPr>
      </w:sdtEndPr>
      <w:sdtContent>
        <w:p w14:paraId="653FB618" w14:textId="64158B50" w:rsidR="00596920" w:rsidRPr="00596920" w:rsidRDefault="00596920">
          <w:pPr>
            <w:pStyle w:val="Overskriftforinnholdsfortegnelse"/>
            <w:rPr>
              <w:rStyle w:val="Overskrift1Tegn"/>
              <w:sz w:val="40"/>
              <w:szCs w:val="40"/>
            </w:rPr>
          </w:pPr>
        </w:p>
        <w:p w14:paraId="05FCF4E5" w14:textId="31091101" w:rsidR="009A026D" w:rsidRDefault="00596920">
          <w:pPr>
            <w:pStyle w:val="INNH1"/>
            <w:tabs>
              <w:tab w:val="right" w:leader="dot" w:pos="9350"/>
            </w:tabs>
            <w:rPr>
              <w:rFonts w:asciiTheme="minorHAnsi" w:eastAsiaTheme="minorEastAsia" w:hAnsiTheme="minorHAnsi"/>
              <w:noProof/>
              <w:sz w:val="22"/>
              <w:lang w:eastAsia="nb-NO"/>
            </w:rPr>
          </w:pPr>
          <w:r>
            <w:fldChar w:fldCharType="begin"/>
          </w:r>
          <w:r>
            <w:instrText xml:space="preserve"> TOC \o "1-3" \h \z \u </w:instrText>
          </w:r>
          <w:r>
            <w:fldChar w:fldCharType="separate"/>
          </w:r>
          <w:hyperlink w:anchor="_Toc46402668" w:history="1">
            <w:r w:rsidR="009A026D" w:rsidRPr="00FE05E0">
              <w:rPr>
                <w:rStyle w:val="Hyperkobling"/>
                <w:noProof/>
              </w:rPr>
              <w:t>Leirsjefens ord</w:t>
            </w:r>
            <w:r w:rsidR="009A026D">
              <w:rPr>
                <w:noProof/>
                <w:webHidden/>
              </w:rPr>
              <w:tab/>
            </w:r>
            <w:r w:rsidR="009A026D">
              <w:rPr>
                <w:noProof/>
                <w:webHidden/>
              </w:rPr>
              <w:fldChar w:fldCharType="begin"/>
            </w:r>
            <w:r w:rsidR="009A026D">
              <w:rPr>
                <w:noProof/>
                <w:webHidden/>
              </w:rPr>
              <w:instrText xml:space="preserve"> PAGEREF _Toc46402668 \h </w:instrText>
            </w:r>
            <w:r w:rsidR="009A026D">
              <w:rPr>
                <w:noProof/>
                <w:webHidden/>
              </w:rPr>
            </w:r>
            <w:r w:rsidR="009A026D">
              <w:rPr>
                <w:noProof/>
                <w:webHidden/>
              </w:rPr>
              <w:fldChar w:fldCharType="separate"/>
            </w:r>
            <w:r w:rsidR="009A026D">
              <w:rPr>
                <w:noProof/>
                <w:webHidden/>
              </w:rPr>
              <w:t>- 2 -</w:t>
            </w:r>
            <w:r w:rsidR="009A026D">
              <w:rPr>
                <w:noProof/>
                <w:webHidden/>
              </w:rPr>
              <w:fldChar w:fldCharType="end"/>
            </w:r>
          </w:hyperlink>
        </w:p>
        <w:p w14:paraId="544BADE9" w14:textId="644FB3BB" w:rsidR="009A026D" w:rsidRDefault="009A026D">
          <w:pPr>
            <w:pStyle w:val="INNH1"/>
            <w:tabs>
              <w:tab w:val="right" w:leader="dot" w:pos="9350"/>
            </w:tabs>
            <w:rPr>
              <w:rFonts w:asciiTheme="minorHAnsi" w:eastAsiaTheme="minorEastAsia" w:hAnsiTheme="minorHAnsi"/>
              <w:noProof/>
              <w:sz w:val="22"/>
              <w:lang w:eastAsia="nb-NO"/>
            </w:rPr>
          </w:pPr>
          <w:hyperlink w:anchor="_Toc46402669" w:history="1">
            <w:r w:rsidRPr="00FE05E0">
              <w:rPr>
                <w:rStyle w:val="Hyperkobling"/>
                <w:noProof/>
              </w:rPr>
              <w:t>Innholdsfortegnelse</w:t>
            </w:r>
            <w:r>
              <w:rPr>
                <w:noProof/>
                <w:webHidden/>
              </w:rPr>
              <w:tab/>
            </w:r>
            <w:r>
              <w:rPr>
                <w:noProof/>
                <w:webHidden/>
              </w:rPr>
              <w:fldChar w:fldCharType="begin"/>
            </w:r>
            <w:r>
              <w:rPr>
                <w:noProof/>
                <w:webHidden/>
              </w:rPr>
              <w:instrText xml:space="preserve"> PAGEREF _Toc46402669 \h </w:instrText>
            </w:r>
            <w:r>
              <w:rPr>
                <w:noProof/>
                <w:webHidden/>
              </w:rPr>
            </w:r>
            <w:r>
              <w:rPr>
                <w:noProof/>
                <w:webHidden/>
              </w:rPr>
              <w:fldChar w:fldCharType="separate"/>
            </w:r>
            <w:r>
              <w:rPr>
                <w:noProof/>
                <w:webHidden/>
              </w:rPr>
              <w:t>- 3 -</w:t>
            </w:r>
            <w:r>
              <w:rPr>
                <w:noProof/>
                <w:webHidden/>
              </w:rPr>
              <w:fldChar w:fldCharType="end"/>
            </w:r>
          </w:hyperlink>
        </w:p>
        <w:p w14:paraId="765BB0BD" w14:textId="7221817D" w:rsidR="009A026D" w:rsidRDefault="009A026D">
          <w:pPr>
            <w:pStyle w:val="INNH1"/>
            <w:tabs>
              <w:tab w:val="right" w:leader="dot" w:pos="9350"/>
            </w:tabs>
            <w:rPr>
              <w:rFonts w:asciiTheme="minorHAnsi" w:eastAsiaTheme="minorEastAsia" w:hAnsiTheme="minorHAnsi"/>
              <w:noProof/>
              <w:sz w:val="22"/>
              <w:lang w:eastAsia="nb-NO"/>
            </w:rPr>
          </w:pPr>
          <w:hyperlink w:anchor="_Toc46402670" w:history="1">
            <w:r w:rsidRPr="00FE05E0">
              <w:rPr>
                <w:rStyle w:val="Hyperkobling"/>
                <w:noProof/>
              </w:rPr>
              <w:t>Leirstedet – Mariaholm</w:t>
            </w:r>
            <w:r>
              <w:rPr>
                <w:noProof/>
                <w:webHidden/>
              </w:rPr>
              <w:tab/>
            </w:r>
            <w:r>
              <w:rPr>
                <w:noProof/>
                <w:webHidden/>
              </w:rPr>
              <w:fldChar w:fldCharType="begin"/>
            </w:r>
            <w:r>
              <w:rPr>
                <w:noProof/>
                <w:webHidden/>
              </w:rPr>
              <w:instrText xml:space="preserve"> PAGEREF _Toc46402670 \h </w:instrText>
            </w:r>
            <w:r>
              <w:rPr>
                <w:noProof/>
                <w:webHidden/>
              </w:rPr>
            </w:r>
            <w:r>
              <w:rPr>
                <w:noProof/>
                <w:webHidden/>
              </w:rPr>
              <w:fldChar w:fldCharType="separate"/>
            </w:r>
            <w:r>
              <w:rPr>
                <w:noProof/>
                <w:webHidden/>
              </w:rPr>
              <w:t>- 4 -</w:t>
            </w:r>
            <w:r>
              <w:rPr>
                <w:noProof/>
                <w:webHidden/>
              </w:rPr>
              <w:fldChar w:fldCharType="end"/>
            </w:r>
          </w:hyperlink>
        </w:p>
        <w:p w14:paraId="36982E7C" w14:textId="370DC3CB" w:rsidR="009A026D" w:rsidRDefault="009A026D">
          <w:pPr>
            <w:pStyle w:val="INNH1"/>
            <w:tabs>
              <w:tab w:val="right" w:leader="dot" w:pos="9350"/>
            </w:tabs>
            <w:rPr>
              <w:rFonts w:asciiTheme="minorHAnsi" w:eastAsiaTheme="minorEastAsia" w:hAnsiTheme="minorHAnsi"/>
              <w:noProof/>
              <w:sz w:val="22"/>
              <w:lang w:eastAsia="nb-NO"/>
            </w:rPr>
          </w:pPr>
          <w:hyperlink w:anchor="_Toc46402671" w:history="1">
            <w:r w:rsidRPr="00FE05E0">
              <w:rPr>
                <w:rStyle w:val="Hyperkobling"/>
                <w:noProof/>
              </w:rPr>
              <w:t>Lederteamet</w:t>
            </w:r>
            <w:r>
              <w:rPr>
                <w:noProof/>
                <w:webHidden/>
              </w:rPr>
              <w:tab/>
            </w:r>
            <w:r>
              <w:rPr>
                <w:noProof/>
                <w:webHidden/>
              </w:rPr>
              <w:fldChar w:fldCharType="begin"/>
            </w:r>
            <w:r>
              <w:rPr>
                <w:noProof/>
                <w:webHidden/>
              </w:rPr>
              <w:instrText xml:space="preserve"> PAGEREF _Toc46402671 \h </w:instrText>
            </w:r>
            <w:r>
              <w:rPr>
                <w:noProof/>
                <w:webHidden/>
              </w:rPr>
            </w:r>
            <w:r>
              <w:rPr>
                <w:noProof/>
                <w:webHidden/>
              </w:rPr>
              <w:fldChar w:fldCharType="separate"/>
            </w:r>
            <w:r>
              <w:rPr>
                <w:noProof/>
                <w:webHidden/>
              </w:rPr>
              <w:t>- 5 -</w:t>
            </w:r>
            <w:r>
              <w:rPr>
                <w:noProof/>
                <w:webHidden/>
              </w:rPr>
              <w:fldChar w:fldCharType="end"/>
            </w:r>
          </w:hyperlink>
        </w:p>
        <w:p w14:paraId="073C0D36" w14:textId="7EC86B9A" w:rsidR="009A026D" w:rsidRDefault="009A026D">
          <w:pPr>
            <w:pStyle w:val="INNH1"/>
            <w:tabs>
              <w:tab w:val="right" w:leader="dot" w:pos="9350"/>
            </w:tabs>
            <w:rPr>
              <w:rFonts w:asciiTheme="minorHAnsi" w:eastAsiaTheme="minorEastAsia" w:hAnsiTheme="minorHAnsi"/>
              <w:noProof/>
              <w:sz w:val="22"/>
              <w:lang w:eastAsia="nb-NO"/>
            </w:rPr>
          </w:pPr>
          <w:hyperlink w:anchor="_Toc46402672" w:history="1">
            <w:r w:rsidRPr="00FE05E0">
              <w:rPr>
                <w:rStyle w:val="Hyperkobling"/>
                <w:noProof/>
              </w:rPr>
              <w:t>Leirknuter</w:t>
            </w:r>
            <w:r>
              <w:rPr>
                <w:noProof/>
                <w:webHidden/>
              </w:rPr>
              <w:tab/>
            </w:r>
            <w:r>
              <w:rPr>
                <w:noProof/>
                <w:webHidden/>
              </w:rPr>
              <w:fldChar w:fldCharType="begin"/>
            </w:r>
            <w:r>
              <w:rPr>
                <w:noProof/>
                <w:webHidden/>
              </w:rPr>
              <w:instrText xml:space="preserve"> PAGEREF _Toc46402672 \h </w:instrText>
            </w:r>
            <w:r>
              <w:rPr>
                <w:noProof/>
                <w:webHidden/>
              </w:rPr>
            </w:r>
            <w:r>
              <w:rPr>
                <w:noProof/>
                <w:webHidden/>
              </w:rPr>
              <w:fldChar w:fldCharType="separate"/>
            </w:r>
            <w:r>
              <w:rPr>
                <w:noProof/>
                <w:webHidden/>
              </w:rPr>
              <w:t>- 6 -</w:t>
            </w:r>
            <w:r>
              <w:rPr>
                <w:noProof/>
                <w:webHidden/>
              </w:rPr>
              <w:fldChar w:fldCharType="end"/>
            </w:r>
          </w:hyperlink>
        </w:p>
        <w:p w14:paraId="25D39301" w14:textId="48AA304A" w:rsidR="009A026D" w:rsidRDefault="009A026D">
          <w:pPr>
            <w:pStyle w:val="INNH1"/>
            <w:tabs>
              <w:tab w:val="right" w:leader="dot" w:pos="9350"/>
            </w:tabs>
            <w:rPr>
              <w:rFonts w:asciiTheme="minorHAnsi" w:eastAsiaTheme="minorEastAsia" w:hAnsiTheme="minorHAnsi"/>
              <w:noProof/>
              <w:sz w:val="22"/>
              <w:lang w:eastAsia="nb-NO"/>
            </w:rPr>
          </w:pPr>
          <w:hyperlink w:anchor="_Toc46402673" w:history="1">
            <w:r w:rsidRPr="00FE05E0">
              <w:rPr>
                <w:rStyle w:val="Hyperkobling"/>
                <w:noProof/>
              </w:rPr>
              <w:t>Skriftespeil</w:t>
            </w:r>
            <w:r>
              <w:rPr>
                <w:noProof/>
                <w:webHidden/>
              </w:rPr>
              <w:tab/>
            </w:r>
            <w:r>
              <w:rPr>
                <w:noProof/>
                <w:webHidden/>
              </w:rPr>
              <w:fldChar w:fldCharType="begin"/>
            </w:r>
            <w:r>
              <w:rPr>
                <w:noProof/>
                <w:webHidden/>
              </w:rPr>
              <w:instrText xml:space="preserve"> PAGEREF _Toc46402673 \h </w:instrText>
            </w:r>
            <w:r>
              <w:rPr>
                <w:noProof/>
                <w:webHidden/>
              </w:rPr>
            </w:r>
            <w:r>
              <w:rPr>
                <w:noProof/>
                <w:webHidden/>
              </w:rPr>
              <w:fldChar w:fldCharType="separate"/>
            </w:r>
            <w:r>
              <w:rPr>
                <w:noProof/>
                <w:webHidden/>
              </w:rPr>
              <w:t>- 8 -</w:t>
            </w:r>
            <w:r>
              <w:rPr>
                <w:noProof/>
                <w:webHidden/>
              </w:rPr>
              <w:fldChar w:fldCharType="end"/>
            </w:r>
          </w:hyperlink>
        </w:p>
        <w:p w14:paraId="40BB64A8" w14:textId="05CA3B96" w:rsidR="009A026D" w:rsidRDefault="009A026D">
          <w:pPr>
            <w:pStyle w:val="INNH1"/>
            <w:tabs>
              <w:tab w:val="right" w:leader="dot" w:pos="9350"/>
            </w:tabs>
            <w:rPr>
              <w:rFonts w:asciiTheme="minorHAnsi" w:eastAsiaTheme="minorEastAsia" w:hAnsiTheme="minorHAnsi"/>
              <w:noProof/>
              <w:sz w:val="22"/>
              <w:lang w:eastAsia="nb-NO"/>
            </w:rPr>
          </w:pPr>
          <w:hyperlink w:anchor="_Toc46402674" w:history="1">
            <w:r w:rsidRPr="00FE05E0">
              <w:rPr>
                <w:rStyle w:val="Hyperkobling"/>
                <w:noProof/>
              </w:rPr>
              <w:t>Katolske sjekketriks</w:t>
            </w:r>
            <w:r>
              <w:rPr>
                <w:noProof/>
                <w:webHidden/>
              </w:rPr>
              <w:tab/>
            </w:r>
            <w:r>
              <w:rPr>
                <w:noProof/>
                <w:webHidden/>
              </w:rPr>
              <w:fldChar w:fldCharType="begin"/>
            </w:r>
            <w:r>
              <w:rPr>
                <w:noProof/>
                <w:webHidden/>
              </w:rPr>
              <w:instrText xml:space="preserve"> PAGEREF _Toc46402674 \h </w:instrText>
            </w:r>
            <w:r>
              <w:rPr>
                <w:noProof/>
                <w:webHidden/>
              </w:rPr>
            </w:r>
            <w:r>
              <w:rPr>
                <w:noProof/>
                <w:webHidden/>
              </w:rPr>
              <w:fldChar w:fldCharType="separate"/>
            </w:r>
            <w:r>
              <w:rPr>
                <w:noProof/>
                <w:webHidden/>
              </w:rPr>
              <w:t>- 11 -</w:t>
            </w:r>
            <w:r>
              <w:rPr>
                <w:noProof/>
                <w:webHidden/>
              </w:rPr>
              <w:fldChar w:fldCharType="end"/>
            </w:r>
          </w:hyperlink>
        </w:p>
        <w:p w14:paraId="70114BF5" w14:textId="784799A7" w:rsidR="009A026D" w:rsidRDefault="009A026D">
          <w:pPr>
            <w:pStyle w:val="INNH1"/>
            <w:tabs>
              <w:tab w:val="right" w:leader="dot" w:pos="9350"/>
            </w:tabs>
            <w:rPr>
              <w:rFonts w:asciiTheme="minorHAnsi" w:eastAsiaTheme="minorEastAsia" w:hAnsiTheme="minorHAnsi"/>
              <w:noProof/>
              <w:sz w:val="22"/>
              <w:lang w:eastAsia="nb-NO"/>
            </w:rPr>
          </w:pPr>
          <w:hyperlink w:anchor="_Toc46402675" w:history="1">
            <w:r w:rsidRPr="00FE05E0">
              <w:rPr>
                <w:rStyle w:val="Hyperkobling"/>
                <w:noProof/>
              </w:rPr>
              <w:t>Spill, lek og gåter</w:t>
            </w:r>
            <w:r>
              <w:rPr>
                <w:noProof/>
                <w:webHidden/>
              </w:rPr>
              <w:tab/>
            </w:r>
            <w:r>
              <w:rPr>
                <w:noProof/>
                <w:webHidden/>
              </w:rPr>
              <w:fldChar w:fldCharType="begin"/>
            </w:r>
            <w:r>
              <w:rPr>
                <w:noProof/>
                <w:webHidden/>
              </w:rPr>
              <w:instrText xml:space="preserve"> PAGEREF _Toc46402675 \h </w:instrText>
            </w:r>
            <w:r>
              <w:rPr>
                <w:noProof/>
                <w:webHidden/>
              </w:rPr>
            </w:r>
            <w:r>
              <w:rPr>
                <w:noProof/>
                <w:webHidden/>
              </w:rPr>
              <w:fldChar w:fldCharType="separate"/>
            </w:r>
            <w:r>
              <w:rPr>
                <w:noProof/>
                <w:webHidden/>
              </w:rPr>
              <w:t>- 12 -</w:t>
            </w:r>
            <w:r>
              <w:rPr>
                <w:noProof/>
                <w:webHidden/>
              </w:rPr>
              <w:fldChar w:fldCharType="end"/>
            </w:r>
          </w:hyperlink>
        </w:p>
        <w:p w14:paraId="629BE86B" w14:textId="13232E2B" w:rsidR="009A026D" w:rsidRDefault="009A026D">
          <w:pPr>
            <w:pStyle w:val="INNH1"/>
            <w:tabs>
              <w:tab w:val="right" w:leader="dot" w:pos="9350"/>
            </w:tabs>
            <w:rPr>
              <w:rFonts w:asciiTheme="minorHAnsi" w:eastAsiaTheme="minorEastAsia" w:hAnsiTheme="minorHAnsi"/>
              <w:noProof/>
              <w:sz w:val="22"/>
              <w:lang w:eastAsia="nb-NO"/>
            </w:rPr>
          </w:pPr>
          <w:hyperlink w:anchor="_Toc46402676" w:history="1">
            <w:r w:rsidRPr="00FE05E0">
              <w:rPr>
                <w:rStyle w:val="Hyperkobling"/>
                <w:noProof/>
              </w:rPr>
              <w:t>Min leirdagbok</w:t>
            </w:r>
            <w:r>
              <w:rPr>
                <w:noProof/>
                <w:webHidden/>
              </w:rPr>
              <w:tab/>
            </w:r>
            <w:r>
              <w:rPr>
                <w:noProof/>
                <w:webHidden/>
              </w:rPr>
              <w:fldChar w:fldCharType="begin"/>
            </w:r>
            <w:r>
              <w:rPr>
                <w:noProof/>
                <w:webHidden/>
              </w:rPr>
              <w:instrText xml:space="preserve"> PAGEREF _Toc46402676 \h </w:instrText>
            </w:r>
            <w:r>
              <w:rPr>
                <w:noProof/>
                <w:webHidden/>
              </w:rPr>
            </w:r>
            <w:r>
              <w:rPr>
                <w:noProof/>
                <w:webHidden/>
              </w:rPr>
              <w:fldChar w:fldCharType="separate"/>
            </w:r>
            <w:r>
              <w:rPr>
                <w:noProof/>
                <w:webHidden/>
              </w:rPr>
              <w:t>- 13 -</w:t>
            </w:r>
            <w:r>
              <w:rPr>
                <w:noProof/>
                <w:webHidden/>
              </w:rPr>
              <w:fldChar w:fldCharType="end"/>
            </w:r>
          </w:hyperlink>
        </w:p>
        <w:p w14:paraId="123038CD" w14:textId="646F9E92" w:rsidR="009A026D" w:rsidRDefault="009A026D">
          <w:pPr>
            <w:pStyle w:val="INNH1"/>
            <w:tabs>
              <w:tab w:val="right" w:leader="dot" w:pos="9350"/>
            </w:tabs>
            <w:rPr>
              <w:rFonts w:asciiTheme="minorHAnsi" w:eastAsiaTheme="minorEastAsia" w:hAnsiTheme="minorHAnsi"/>
              <w:noProof/>
              <w:sz w:val="22"/>
              <w:lang w:eastAsia="nb-NO"/>
            </w:rPr>
          </w:pPr>
          <w:hyperlink w:anchor="_Toc46402677" w:history="1">
            <w:r w:rsidRPr="00FE05E0">
              <w:rPr>
                <w:rStyle w:val="Hyperkobling"/>
                <w:noProof/>
              </w:rPr>
              <w:t>Hilsener fra leiren</w:t>
            </w:r>
            <w:r>
              <w:rPr>
                <w:noProof/>
                <w:webHidden/>
              </w:rPr>
              <w:tab/>
            </w:r>
            <w:r>
              <w:rPr>
                <w:noProof/>
                <w:webHidden/>
              </w:rPr>
              <w:fldChar w:fldCharType="begin"/>
            </w:r>
            <w:r>
              <w:rPr>
                <w:noProof/>
                <w:webHidden/>
              </w:rPr>
              <w:instrText xml:space="preserve"> PAGEREF _Toc46402677 \h </w:instrText>
            </w:r>
            <w:r>
              <w:rPr>
                <w:noProof/>
                <w:webHidden/>
              </w:rPr>
            </w:r>
            <w:r>
              <w:rPr>
                <w:noProof/>
                <w:webHidden/>
              </w:rPr>
              <w:fldChar w:fldCharType="separate"/>
            </w:r>
            <w:r>
              <w:rPr>
                <w:noProof/>
                <w:webHidden/>
              </w:rPr>
              <w:t>- 14 -</w:t>
            </w:r>
            <w:r>
              <w:rPr>
                <w:noProof/>
                <w:webHidden/>
              </w:rPr>
              <w:fldChar w:fldCharType="end"/>
            </w:r>
          </w:hyperlink>
        </w:p>
        <w:p w14:paraId="5839AE27" w14:textId="5EFFC179" w:rsidR="00596920" w:rsidRDefault="00596920">
          <w:r>
            <w:rPr>
              <w:b/>
              <w:bCs/>
            </w:rPr>
            <w:fldChar w:fldCharType="end"/>
          </w:r>
        </w:p>
      </w:sdtContent>
    </w:sdt>
    <w:p w14:paraId="0BC82F68" w14:textId="39956BCE" w:rsidR="00CE0B30" w:rsidRDefault="00CE0B30" w:rsidP="00CE0B30">
      <w:pPr>
        <w:jc w:val="center"/>
        <w:rPr>
          <w:noProof/>
        </w:rPr>
      </w:pPr>
      <w:r>
        <w:rPr>
          <w:noProof/>
        </w:rPr>
        <w:drawing>
          <wp:inline distT="0" distB="0" distL="0" distR="0" wp14:anchorId="61FA3476" wp14:editId="5785FEE8">
            <wp:extent cx="2682081" cy="2700000"/>
            <wp:effectExtent l="0" t="0" r="4445" b="5715"/>
            <wp:docPr id="4" name="Bilde 4" descr="Popemon | Catholic memes, Pope francis memes, Catholic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emon | Catholic memes, Pope francis memes, Catholic jokes"/>
                    <pic:cNvPicPr>
                      <a:picLocks noChangeAspect="1" noChangeArrowheads="1"/>
                    </pic:cNvPicPr>
                  </pic:nvPicPr>
                  <pic:blipFill rotWithShape="1">
                    <a:blip r:embed="rId12">
                      <a:extLst>
                        <a:ext uri="{28A0092B-C50C-407E-A947-70E740481C1C}">
                          <a14:useLocalDpi xmlns:a14="http://schemas.microsoft.com/office/drawing/2010/main" val="0"/>
                        </a:ext>
                      </a:extLst>
                    </a:blip>
                    <a:srcRect r="825" b="47685"/>
                    <a:stretch/>
                  </pic:blipFill>
                  <pic:spPr bwMode="auto">
                    <a:xfrm>
                      <a:off x="0" y="0"/>
                      <a:ext cx="2682081" cy="27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Pr>
          <w:noProof/>
        </w:rPr>
        <w:drawing>
          <wp:inline distT="0" distB="0" distL="0" distR="0" wp14:anchorId="2622C773" wp14:editId="76E3AF1E">
            <wp:extent cx="2905362" cy="2700000"/>
            <wp:effectExtent l="0" t="0" r="0" b="5715"/>
            <wp:docPr id="7" name="Bilde 7" descr="Popemon | Catholic memes, Pope francis memes, Catholic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emon | Catholic memes, Pope francis memes, Catholic jokes"/>
                    <pic:cNvPicPr>
                      <a:picLocks noChangeAspect="1" noChangeArrowheads="1"/>
                    </pic:cNvPicPr>
                  </pic:nvPicPr>
                  <pic:blipFill rotWithShape="1">
                    <a:blip r:embed="rId12">
                      <a:extLst>
                        <a:ext uri="{28A0092B-C50C-407E-A947-70E740481C1C}">
                          <a14:useLocalDpi xmlns:a14="http://schemas.microsoft.com/office/drawing/2010/main" val="0"/>
                        </a:ext>
                      </a:extLst>
                    </a:blip>
                    <a:srcRect l="807" t="52472" r="1095" b="-242"/>
                    <a:stretch/>
                  </pic:blipFill>
                  <pic:spPr bwMode="auto">
                    <a:xfrm>
                      <a:off x="0" y="0"/>
                      <a:ext cx="2905362"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387F6275" w14:textId="159FF102" w:rsidR="00CE0B30" w:rsidRDefault="00CE0B30" w:rsidP="005D3E32">
      <w:pPr>
        <w:rPr>
          <w:noProof/>
        </w:rPr>
      </w:pPr>
    </w:p>
    <w:p w14:paraId="59B47448" w14:textId="204256F5" w:rsidR="005D3E32" w:rsidRDefault="005D3E32" w:rsidP="005D3E32"/>
    <w:p w14:paraId="5B0A6253" w14:textId="4D1CFA79" w:rsidR="00E1120F" w:rsidRDefault="00E1120F">
      <w:pPr>
        <w:jc w:val="left"/>
        <w:rPr>
          <w:rFonts w:ascii="Bebas Neue" w:eastAsiaTheme="majorEastAsia" w:hAnsi="Bebas Neue" w:cstheme="majorBidi"/>
          <w:sz w:val="28"/>
          <w:szCs w:val="32"/>
        </w:rPr>
      </w:pPr>
      <w:r>
        <w:br w:type="page"/>
      </w:r>
    </w:p>
    <w:p w14:paraId="2BA71848" w14:textId="440F932C" w:rsidR="005D3E32" w:rsidRDefault="005D3E32" w:rsidP="005D3E32">
      <w:pPr>
        <w:pStyle w:val="Overskrift1"/>
        <w:rPr>
          <w:sz w:val="40"/>
          <w:szCs w:val="40"/>
        </w:rPr>
      </w:pPr>
      <w:bookmarkStart w:id="2" w:name="_Toc46402670"/>
      <w:r w:rsidRPr="00596920">
        <w:rPr>
          <w:sz w:val="40"/>
          <w:szCs w:val="40"/>
        </w:rPr>
        <w:lastRenderedPageBreak/>
        <w:t>Leirstedet – Mariaholm</w:t>
      </w:r>
      <w:bookmarkEnd w:id="2"/>
    </w:p>
    <w:p w14:paraId="248DCD83" w14:textId="77777777" w:rsidR="001F771C" w:rsidRPr="001F771C" w:rsidRDefault="001F771C" w:rsidP="001F771C"/>
    <w:p w14:paraId="0D31EB28" w14:textId="1EF56234" w:rsidR="00E60B44" w:rsidRDefault="00D51FF5" w:rsidP="00E60B44">
      <w:r>
        <w:t>Mariaholm er full av muligheter for varierende aktiviteter. Det finnes en fotballbane, volleyballbane, badeplass med brygge og masse grøntareal som kan brukes til varierende aktiviteter. Det er ikke tillatt til å gå ned til vannet uten en leder til stede, ei heller forlate leirstedet forbi bommen.</w:t>
      </w:r>
    </w:p>
    <w:p w14:paraId="46C5355D" w14:textId="63D35006" w:rsidR="00D51FF5" w:rsidRDefault="00D51FF5" w:rsidP="00E60B44">
      <w:r>
        <w:t>Hovedanlegget består av flere plan. Øverst ligger resepsjonen. Her har deltakerne i utgangspunktet ikke adgang (Bare ledere). Spisesal, kjøkken og toaletter finnes i neste plan. Her oppholder man seg rundt måltidene. Tredje plan består av Rød- og Grønn stue. Lilla stue er også kalt for biblioteket og vi kan komme dit ved å gå ut av grønn stue eller ved å gå gjennom matsalen. Blå stue (lille blå), toaletter og foredragssalen finnes i fjerne plan. Femte og siste plan består av grupperom og aktivitetsrom med bordtennis og fotballbord.</w:t>
      </w:r>
    </w:p>
    <w:p w14:paraId="3CB1CF92" w14:textId="6F11DBDA" w:rsidR="00D51FF5" w:rsidRDefault="00D51FF5" w:rsidP="00E60B44">
      <w:r>
        <w:t>Kapellet og dens nærmeste omkrets er stillesone. De to fløyene, henholdsvis jente- og guttefløy brukes kun til å sove i.</w:t>
      </w:r>
    </w:p>
    <w:p w14:paraId="1B2C1C0E" w14:textId="77777777" w:rsidR="001F771C" w:rsidRDefault="001F771C" w:rsidP="00E60B44"/>
    <w:p w14:paraId="79FB1EF3" w14:textId="370B839F" w:rsidR="00E1120F" w:rsidRPr="001F771C" w:rsidRDefault="00A4611A" w:rsidP="001F771C">
      <w:pPr>
        <w:jc w:val="center"/>
      </w:pPr>
      <w:r>
        <w:rPr>
          <w:noProof/>
        </w:rPr>
        <w:drawing>
          <wp:inline distT="0" distB="0" distL="0" distR="0" wp14:anchorId="7690052F" wp14:editId="476D3824">
            <wp:extent cx="5438775" cy="386931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4028" cy="3873054"/>
                    </a:xfrm>
                    <a:prstGeom prst="rect">
                      <a:avLst/>
                    </a:prstGeom>
                  </pic:spPr>
                </pic:pic>
              </a:graphicData>
            </a:graphic>
          </wp:inline>
        </w:drawing>
      </w:r>
    </w:p>
    <w:p w14:paraId="0EB0DA5B" w14:textId="386AF30E" w:rsidR="005D3E32" w:rsidRPr="00596920" w:rsidRDefault="005D3E32" w:rsidP="005D3E32">
      <w:pPr>
        <w:pStyle w:val="Overskrift1"/>
        <w:rPr>
          <w:sz w:val="40"/>
          <w:szCs w:val="40"/>
        </w:rPr>
      </w:pPr>
      <w:bookmarkStart w:id="3" w:name="_Toc46402671"/>
      <w:r w:rsidRPr="00596920">
        <w:rPr>
          <w:sz w:val="40"/>
          <w:szCs w:val="40"/>
        </w:rPr>
        <w:lastRenderedPageBreak/>
        <w:t>Lederteamet</w:t>
      </w:r>
      <w:bookmarkEnd w:id="3"/>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994D51" w14:paraId="1A5BA816" w14:textId="77777777" w:rsidTr="00A06E11">
        <w:tc>
          <w:tcPr>
            <w:tcW w:w="5670" w:type="dxa"/>
          </w:tcPr>
          <w:p w14:paraId="6414370A" w14:textId="11F86122" w:rsidR="00994D51" w:rsidRDefault="00994D51" w:rsidP="00994D51">
            <w:pPr>
              <w:spacing w:line="360" w:lineRule="auto"/>
            </w:pPr>
            <w:r w:rsidRPr="00994D51">
              <w:rPr>
                <w:b/>
                <w:bCs/>
              </w:rPr>
              <w:t>Navn:</w:t>
            </w:r>
            <w:r>
              <w:t xml:space="preserve"> Ivan Vu</w:t>
            </w:r>
          </w:p>
        </w:tc>
        <w:tc>
          <w:tcPr>
            <w:tcW w:w="3680" w:type="dxa"/>
            <w:vMerge w:val="restart"/>
            <w:vAlign w:val="center"/>
          </w:tcPr>
          <w:p w14:paraId="6C97E5E6" w14:textId="3BF19BA4" w:rsidR="00994D51" w:rsidRDefault="00994D51" w:rsidP="00A06E11">
            <w:pPr>
              <w:jc w:val="center"/>
            </w:pPr>
            <w:r>
              <w:rPr>
                <w:noProof/>
              </w:rPr>
              <w:drawing>
                <wp:inline distT="0" distB="0" distL="0" distR="0" wp14:anchorId="09383569" wp14:editId="22046F5A">
                  <wp:extent cx="1800000" cy="2194194"/>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074" t="587" r="20342" b="1924"/>
                          <a:stretch/>
                        </pic:blipFill>
                        <pic:spPr bwMode="auto">
                          <a:xfrm>
                            <a:off x="0" y="0"/>
                            <a:ext cx="1800000" cy="21941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94D51" w14:paraId="0BAAFD31" w14:textId="77777777" w:rsidTr="00A06E11">
        <w:tc>
          <w:tcPr>
            <w:tcW w:w="5670" w:type="dxa"/>
          </w:tcPr>
          <w:p w14:paraId="494C0D76" w14:textId="5AFE8625" w:rsidR="00994D51" w:rsidRDefault="00994D51" w:rsidP="00994D51">
            <w:pPr>
              <w:spacing w:line="360" w:lineRule="auto"/>
            </w:pPr>
            <w:r w:rsidRPr="00994D51">
              <w:rPr>
                <w:b/>
                <w:bCs/>
              </w:rPr>
              <w:t>Kallenavn:</w:t>
            </w:r>
            <w:r>
              <w:t xml:space="preserve"> </w:t>
            </w:r>
            <w:proofErr w:type="spellStart"/>
            <w:r>
              <w:t>SkildPanda</w:t>
            </w:r>
            <w:proofErr w:type="spellEnd"/>
          </w:p>
        </w:tc>
        <w:tc>
          <w:tcPr>
            <w:tcW w:w="3680" w:type="dxa"/>
            <w:vMerge/>
          </w:tcPr>
          <w:p w14:paraId="7A403129" w14:textId="77777777" w:rsidR="00994D51" w:rsidRDefault="00994D51" w:rsidP="00E60B44"/>
        </w:tc>
      </w:tr>
      <w:tr w:rsidR="00994D51" w14:paraId="47BC0B8D" w14:textId="77777777" w:rsidTr="00A06E11">
        <w:tc>
          <w:tcPr>
            <w:tcW w:w="5670" w:type="dxa"/>
          </w:tcPr>
          <w:p w14:paraId="0AFD7798" w14:textId="50072316" w:rsidR="00994D51" w:rsidRPr="00994D51" w:rsidRDefault="00994D51" w:rsidP="00994D51">
            <w:pPr>
              <w:spacing w:line="360" w:lineRule="auto"/>
            </w:pPr>
            <w:r>
              <w:rPr>
                <w:b/>
                <w:bCs/>
              </w:rPr>
              <w:t>Rolle på leir:</w:t>
            </w:r>
            <w:r>
              <w:t xml:space="preserve"> Leirsjefen deres &lt;3</w:t>
            </w:r>
          </w:p>
        </w:tc>
        <w:tc>
          <w:tcPr>
            <w:tcW w:w="3680" w:type="dxa"/>
            <w:vMerge/>
          </w:tcPr>
          <w:p w14:paraId="38E1C129" w14:textId="77777777" w:rsidR="00994D51" w:rsidRDefault="00994D51" w:rsidP="00E60B44"/>
        </w:tc>
      </w:tr>
      <w:tr w:rsidR="00994D51" w14:paraId="7C25F7AB" w14:textId="77777777" w:rsidTr="00A06E11">
        <w:tc>
          <w:tcPr>
            <w:tcW w:w="5670" w:type="dxa"/>
          </w:tcPr>
          <w:p w14:paraId="39BFE7B0" w14:textId="5D76F061" w:rsidR="00994D51" w:rsidRDefault="00994D51" w:rsidP="00994D51">
            <w:pPr>
              <w:spacing w:line="360" w:lineRule="auto"/>
            </w:pPr>
            <w:r w:rsidRPr="00994D51">
              <w:rPr>
                <w:b/>
                <w:bCs/>
              </w:rPr>
              <w:t>Alder:</w:t>
            </w:r>
            <w:r>
              <w:t xml:space="preserve"> </w:t>
            </w:r>
            <w:r w:rsidRPr="00994D51">
              <w:t>4,5 x 5</w:t>
            </w:r>
          </w:p>
        </w:tc>
        <w:tc>
          <w:tcPr>
            <w:tcW w:w="3680" w:type="dxa"/>
            <w:vMerge/>
          </w:tcPr>
          <w:p w14:paraId="6E34D6EB" w14:textId="77777777" w:rsidR="00994D51" w:rsidRDefault="00994D51" w:rsidP="00E60B44"/>
        </w:tc>
      </w:tr>
      <w:tr w:rsidR="00994D51" w14:paraId="5EE47ACA" w14:textId="77777777" w:rsidTr="00A06E11">
        <w:tc>
          <w:tcPr>
            <w:tcW w:w="5670" w:type="dxa"/>
          </w:tcPr>
          <w:p w14:paraId="579B5687" w14:textId="5E254A7A" w:rsidR="00994D51" w:rsidRDefault="00994D51" w:rsidP="00994D51">
            <w:pPr>
              <w:spacing w:line="360" w:lineRule="auto"/>
            </w:pPr>
            <w:r w:rsidRPr="00994D51">
              <w:rPr>
                <w:b/>
                <w:bCs/>
              </w:rPr>
              <w:t>Sivilstatus:</w:t>
            </w:r>
            <w:r>
              <w:t xml:space="preserve"> I et forhold</w:t>
            </w:r>
          </w:p>
        </w:tc>
        <w:tc>
          <w:tcPr>
            <w:tcW w:w="3680" w:type="dxa"/>
            <w:vMerge/>
          </w:tcPr>
          <w:p w14:paraId="302A3949" w14:textId="77777777" w:rsidR="00994D51" w:rsidRDefault="00994D51" w:rsidP="00E60B44"/>
        </w:tc>
      </w:tr>
      <w:tr w:rsidR="00994D51" w14:paraId="6BAEC720" w14:textId="77777777" w:rsidTr="00A06E11">
        <w:tc>
          <w:tcPr>
            <w:tcW w:w="5670" w:type="dxa"/>
          </w:tcPr>
          <w:p w14:paraId="7E47717B" w14:textId="7562580E" w:rsidR="00994D51" w:rsidRDefault="00994D51" w:rsidP="00994D51">
            <w:pPr>
              <w:spacing w:line="360" w:lineRule="auto"/>
            </w:pPr>
            <w:r w:rsidRPr="00994D51">
              <w:rPr>
                <w:b/>
                <w:bCs/>
              </w:rPr>
              <w:t>Hobby:</w:t>
            </w:r>
            <w:r>
              <w:t xml:space="preserve"> Gitar, Piano, Taekwondo, Fotografi, Ministrering</w:t>
            </w:r>
          </w:p>
        </w:tc>
        <w:tc>
          <w:tcPr>
            <w:tcW w:w="3680" w:type="dxa"/>
            <w:vMerge/>
          </w:tcPr>
          <w:p w14:paraId="1EB0475F" w14:textId="77777777" w:rsidR="00994D51" w:rsidRDefault="00994D51" w:rsidP="00E60B44"/>
        </w:tc>
      </w:tr>
      <w:tr w:rsidR="00994D51" w14:paraId="06811EBD" w14:textId="77777777" w:rsidTr="00A06E11">
        <w:tc>
          <w:tcPr>
            <w:tcW w:w="5670" w:type="dxa"/>
          </w:tcPr>
          <w:p w14:paraId="5C746A49" w14:textId="77777777" w:rsidR="00994D51" w:rsidRDefault="00994D51" w:rsidP="00994D51">
            <w:pPr>
              <w:spacing w:line="360" w:lineRule="auto"/>
            </w:pPr>
            <w:r w:rsidRPr="00994D51">
              <w:rPr>
                <w:b/>
                <w:bCs/>
              </w:rPr>
              <w:t>Studie/jobb:</w:t>
            </w:r>
            <w:r>
              <w:t xml:space="preserve"> Har bachelor i maskiningeniør</w:t>
            </w:r>
          </w:p>
          <w:p w14:paraId="03194375" w14:textId="283C5A23" w:rsidR="00994D51" w:rsidRDefault="00994D51" w:rsidP="00994D51">
            <w:pPr>
              <w:spacing w:line="360" w:lineRule="auto"/>
            </w:pPr>
            <w:r>
              <w:t>Studerer på Master i HMS</w:t>
            </w:r>
          </w:p>
        </w:tc>
        <w:tc>
          <w:tcPr>
            <w:tcW w:w="3680" w:type="dxa"/>
            <w:vMerge/>
          </w:tcPr>
          <w:p w14:paraId="7B3DA21D" w14:textId="77777777" w:rsidR="00994D51" w:rsidRDefault="00994D51" w:rsidP="00E60B44"/>
        </w:tc>
      </w:tr>
      <w:tr w:rsidR="00994D51" w14:paraId="503DA17A" w14:textId="77777777" w:rsidTr="00A06E11">
        <w:tc>
          <w:tcPr>
            <w:tcW w:w="5670" w:type="dxa"/>
          </w:tcPr>
          <w:p w14:paraId="2284E7F1" w14:textId="1E1C8B2C" w:rsidR="00994D51" w:rsidRDefault="00994D51" w:rsidP="00994D51">
            <w:pPr>
              <w:spacing w:line="360" w:lineRule="auto"/>
            </w:pPr>
            <w:r>
              <w:rPr>
                <w:b/>
                <w:bCs/>
              </w:rPr>
              <w:t>Spesielle evner</w:t>
            </w:r>
            <w:r w:rsidRPr="00994D51">
              <w:rPr>
                <w:b/>
                <w:bCs/>
              </w:rPr>
              <w:t>:</w:t>
            </w:r>
            <w:r>
              <w:t xml:space="preserve"> Kan slå hjul på den ene siden, men ligner på en rullende panda på den andre siden :P</w:t>
            </w:r>
          </w:p>
        </w:tc>
        <w:tc>
          <w:tcPr>
            <w:tcW w:w="3680" w:type="dxa"/>
            <w:vMerge/>
          </w:tcPr>
          <w:p w14:paraId="5FC2D3A1" w14:textId="77777777" w:rsidR="00994D51" w:rsidRDefault="00994D51" w:rsidP="00E60B44"/>
        </w:tc>
      </w:tr>
    </w:tbl>
    <w:p w14:paraId="425BF241" w14:textId="08CFF6E1" w:rsidR="00E60B44" w:rsidRDefault="00E60B44" w:rsidP="00E60B4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994D51" w14:paraId="5FA474B8" w14:textId="77777777" w:rsidTr="00A06E11">
        <w:tc>
          <w:tcPr>
            <w:tcW w:w="4678" w:type="dxa"/>
            <w:vMerge w:val="restart"/>
            <w:vAlign w:val="center"/>
          </w:tcPr>
          <w:p w14:paraId="55558D2C" w14:textId="4471AB15" w:rsidR="003358BB" w:rsidRPr="00994D51" w:rsidRDefault="003358BB" w:rsidP="003358BB">
            <w:pPr>
              <w:spacing w:line="360" w:lineRule="auto"/>
              <w:jc w:val="center"/>
              <w:rPr>
                <w:b/>
                <w:bCs/>
              </w:rPr>
            </w:pPr>
            <w:r>
              <w:rPr>
                <w:noProof/>
              </w:rPr>
              <w:drawing>
                <wp:inline distT="0" distB="0" distL="0" distR="0" wp14:anchorId="329FC2F8" wp14:editId="69999839">
                  <wp:extent cx="1800000" cy="2155263"/>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803" t="18639" r="5240" b="592"/>
                          <a:stretch/>
                        </pic:blipFill>
                        <pic:spPr bwMode="auto">
                          <a:xfrm>
                            <a:off x="0" y="0"/>
                            <a:ext cx="1800000" cy="21552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2" w:type="dxa"/>
          </w:tcPr>
          <w:p w14:paraId="7A995297" w14:textId="5FD9EC8E" w:rsidR="00994D51" w:rsidRDefault="00994D51" w:rsidP="00FF566C">
            <w:pPr>
              <w:spacing w:line="360" w:lineRule="auto"/>
            </w:pPr>
            <w:r w:rsidRPr="00994D51">
              <w:rPr>
                <w:b/>
                <w:bCs/>
              </w:rPr>
              <w:t>Navn:</w:t>
            </w:r>
            <w:r>
              <w:t xml:space="preserve"> </w:t>
            </w:r>
            <w:r w:rsidR="003358BB">
              <w:t>Jennie Vu</w:t>
            </w:r>
          </w:p>
        </w:tc>
      </w:tr>
      <w:tr w:rsidR="00994D51" w14:paraId="2FF2A985" w14:textId="77777777" w:rsidTr="00A06E11">
        <w:tc>
          <w:tcPr>
            <w:tcW w:w="4678" w:type="dxa"/>
            <w:vMerge/>
          </w:tcPr>
          <w:p w14:paraId="329A378E" w14:textId="77777777" w:rsidR="00994D51" w:rsidRPr="00994D51" w:rsidRDefault="00994D51" w:rsidP="00FF566C">
            <w:pPr>
              <w:spacing w:line="360" w:lineRule="auto"/>
              <w:rPr>
                <w:b/>
                <w:bCs/>
              </w:rPr>
            </w:pPr>
          </w:p>
        </w:tc>
        <w:tc>
          <w:tcPr>
            <w:tcW w:w="4682" w:type="dxa"/>
          </w:tcPr>
          <w:p w14:paraId="431E9F98" w14:textId="1A72440D" w:rsidR="00994D51" w:rsidRDefault="00994D51" w:rsidP="00FF566C">
            <w:pPr>
              <w:spacing w:line="360" w:lineRule="auto"/>
            </w:pPr>
            <w:r w:rsidRPr="00994D51">
              <w:rPr>
                <w:b/>
                <w:bCs/>
              </w:rPr>
              <w:t>Kallenavn:</w:t>
            </w:r>
            <w:r>
              <w:t xml:space="preserve"> </w:t>
            </w:r>
            <w:proofErr w:type="spellStart"/>
            <w:r w:rsidR="003358BB">
              <w:t>Bigsis</w:t>
            </w:r>
            <w:proofErr w:type="spellEnd"/>
          </w:p>
        </w:tc>
      </w:tr>
      <w:tr w:rsidR="00994D51" w14:paraId="00586D67" w14:textId="77777777" w:rsidTr="00A06E11">
        <w:tc>
          <w:tcPr>
            <w:tcW w:w="4678" w:type="dxa"/>
            <w:vMerge/>
          </w:tcPr>
          <w:p w14:paraId="24AC43B2" w14:textId="77777777" w:rsidR="00994D51" w:rsidRDefault="00994D51" w:rsidP="00FF566C">
            <w:pPr>
              <w:spacing w:line="360" w:lineRule="auto"/>
              <w:rPr>
                <w:b/>
                <w:bCs/>
              </w:rPr>
            </w:pPr>
          </w:p>
        </w:tc>
        <w:tc>
          <w:tcPr>
            <w:tcW w:w="4682" w:type="dxa"/>
          </w:tcPr>
          <w:p w14:paraId="0B5E1F5F" w14:textId="194D12A3" w:rsidR="00994D51" w:rsidRPr="00994D51" w:rsidRDefault="00994D51" w:rsidP="00FF566C">
            <w:pPr>
              <w:spacing w:line="360" w:lineRule="auto"/>
            </w:pPr>
            <w:r>
              <w:rPr>
                <w:b/>
                <w:bCs/>
              </w:rPr>
              <w:t>Rolle på leir:</w:t>
            </w:r>
            <w:r>
              <w:t xml:space="preserve"> </w:t>
            </w:r>
            <w:r w:rsidR="003358BB">
              <w:t>Praktisk leder</w:t>
            </w:r>
          </w:p>
        </w:tc>
      </w:tr>
      <w:tr w:rsidR="00994D51" w14:paraId="5C651AA3" w14:textId="77777777" w:rsidTr="00A06E11">
        <w:tc>
          <w:tcPr>
            <w:tcW w:w="4678" w:type="dxa"/>
            <w:vMerge/>
          </w:tcPr>
          <w:p w14:paraId="49F827FA" w14:textId="77777777" w:rsidR="00994D51" w:rsidRPr="00994D51" w:rsidRDefault="00994D51" w:rsidP="00FF566C">
            <w:pPr>
              <w:spacing w:line="360" w:lineRule="auto"/>
              <w:rPr>
                <w:b/>
                <w:bCs/>
              </w:rPr>
            </w:pPr>
          </w:p>
        </w:tc>
        <w:tc>
          <w:tcPr>
            <w:tcW w:w="4682" w:type="dxa"/>
          </w:tcPr>
          <w:p w14:paraId="5B69B812" w14:textId="0816FE48" w:rsidR="00994D51" w:rsidRPr="003358BB" w:rsidRDefault="00994D51" w:rsidP="00FF566C">
            <w:pPr>
              <w:spacing w:line="360" w:lineRule="auto"/>
              <w:rPr>
                <w:vertAlign w:val="superscript"/>
              </w:rPr>
            </w:pPr>
            <w:r w:rsidRPr="00994D51">
              <w:rPr>
                <w:b/>
                <w:bCs/>
              </w:rPr>
              <w:t>Alder:</w:t>
            </w:r>
            <w:r>
              <w:t xml:space="preserve"> </w:t>
            </w:r>
            <w:r w:rsidRPr="00994D51">
              <w:t>5</w:t>
            </w:r>
            <w:r w:rsidR="003358BB">
              <w:rPr>
                <w:vertAlign w:val="superscript"/>
              </w:rPr>
              <w:t>2</w:t>
            </w:r>
          </w:p>
        </w:tc>
      </w:tr>
      <w:tr w:rsidR="00994D51" w14:paraId="0F305F03" w14:textId="77777777" w:rsidTr="00A06E11">
        <w:tc>
          <w:tcPr>
            <w:tcW w:w="4678" w:type="dxa"/>
            <w:vMerge/>
          </w:tcPr>
          <w:p w14:paraId="579E00AB" w14:textId="77777777" w:rsidR="00994D51" w:rsidRPr="00994D51" w:rsidRDefault="00994D51" w:rsidP="00FF566C">
            <w:pPr>
              <w:spacing w:line="360" w:lineRule="auto"/>
              <w:rPr>
                <w:b/>
                <w:bCs/>
              </w:rPr>
            </w:pPr>
          </w:p>
        </w:tc>
        <w:tc>
          <w:tcPr>
            <w:tcW w:w="4682" w:type="dxa"/>
          </w:tcPr>
          <w:p w14:paraId="2DBBBBE8" w14:textId="6103E854" w:rsidR="00994D51" w:rsidRDefault="00994D51" w:rsidP="00FF566C">
            <w:pPr>
              <w:spacing w:line="360" w:lineRule="auto"/>
            </w:pPr>
            <w:r w:rsidRPr="00994D51">
              <w:rPr>
                <w:b/>
                <w:bCs/>
              </w:rPr>
              <w:t>Sivilstatus:</w:t>
            </w:r>
            <w:r>
              <w:t xml:space="preserve"> </w:t>
            </w:r>
            <w:r w:rsidR="003358BB">
              <w:t xml:space="preserve">Single </w:t>
            </w:r>
            <w:proofErr w:type="gramStart"/>
            <w:r w:rsidR="003358BB">
              <w:t>… ?</w:t>
            </w:r>
            <w:proofErr w:type="gramEnd"/>
          </w:p>
        </w:tc>
      </w:tr>
      <w:tr w:rsidR="00994D51" w14:paraId="17A0C3B2" w14:textId="77777777" w:rsidTr="00A06E11">
        <w:tc>
          <w:tcPr>
            <w:tcW w:w="4678" w:type="dxa"/>
            <w:vMerge/>
          </w:tcPr>
          <w:p w14:paraId="1E77AC51" w14:textId="77777777" w:rsidR="00994D51" w:rsidRPr="00994D51" w:rsidRDefault="00994D51" w:rsidP="00FF566C">
            <w:pPr>
              <w:spacing w:line="360" w:lineRule="auto"/>
              <w:rPr>
                <w:b/>
                <w:bCs/>
              </w:rPr>
            </w:pPr>
          </w:p>
        </w:tc>
        <w:tc>
          <w:tcPr>
            <w:tcW w:w="4682" w:type="dxa"/>
          </w:tcPr>
          <w:p w14:paraId="4DB9AD03" w14:textId="1F18055B" w:rsidR="00994D51" w:rsidRDefault="00994D51" w:rsidP="00FF566C">
            <w:pPr>
              <w:spacing w:line="360" w:lineRule="auto"/>
            </w:pPr>
            <w:r w:rsidRPr="00994D51">
              <w:rPr>
                <w:b/>
                <w:bCs/>
              </w:rPr>
              <w:t>Hobby:</w:t>
            </w:r>
            <w:r>
              <w:t xml:space="preserve"> </w:t>
            </w:r>
            <w:r w:rsidR="003358BB">
              <w:t xml:space="preserve">Piano, Sy, lage egne merkeklær, </w:t>
            </w:r>
            <w:r w:rsidR="00737B67">
              <w:t>volleyball</w:t>
            </w:r>
          </w:p>
        </w:tc>
      </w:tr>
      <w:tr w:rsidR="00994D51" w14:paraId="5EC9EE82" w14:textId="77777777" w:rsidTr="00A06E11">
        <w:tc>
          <w:tcPr>
            <w:tcW w:w="4678" w:type="dxa"/>
            <w:vMerge/>
          </w:tcPr>
          <w:p w14:paraId="41E1C06E" w14:textId="77777777" w:rsidR="00994D51" w:rsidRPr="00994D51" w:rsidRDefault="00994D51" w:rsidP="00FF566C">
            <w:pPr>
              <w:spacing w:line="360" w:lineRule="auto"/>
              <w:rPr>
                <w:b/>
                <w:bCs/>
              </w:rPr>
            </w:pPr>
          </w:p>
        </w:tc>
        <w:tc>
          <w:tcPr>
            <w:tcW w:w="4682" w:type="dxa"/>
          </w:tcPr>
          <w:p w14:paraId="5901B778" w14:textId="77777777" w:rsidR="00994D51" w:rsidRDefault="00994D51" w:rsidP="003358BB">
            <w:pPr>
              <w:spacing w:line="360" w:lineRule="auto"/>
            </w:pPr>
            <w:r w:rsidRPr="00994D51">
              <w:rPr>
                <w:b/>
                <w:bCs/>
              </w:rPr>
              <w:t>Studie/jobb:</w:t>
            </w:r>
            <w:r>
              <w:t xml:space="preserve"> Har bachelor i </w:t>
            </w:r>
            <w:r w:rsidR="003358BB">
              <w:t>bioingeniør.</w:t>
            </w:r>
          </w:p>
          <w:p w14:paraId="0BA7C80E" w14:textId="6D9AB729" w:rsidR="003358BB" w:rsidRDefault="003358BB" w:rsidP="003358BB">
            <w:pPr>
              <w:spacing w:line="360" w:lineRule="auto"/>
            </w:pPr>
            <w:r>
              <w:t>Studere nå design av noe slag</w:t>
            </w:r>
          </w:p>
        </w:tc>
      </w:tr>
      <w:tr w:rsidR="00994D51" w14:paraId="0EEDF659" w14:textId="77777777" w:rsidTr="00A06E11">
        <w:tc>
          <w:tcPr>
            <w:tcW w:w="4678" w:type="dxa"/>
            <w:vMerge/>
          </w:tcPr>
          <w:p w14:paraId="719CCBBB" w14:textId="77777777" w:rsidR="00994D51" w:rsidRDefault="00994D51" w:rsidP="00FF566C">
            <w:pPr>
              <w:spacing w:line="360" w:lineRule="auto"/>
              <w:rPr>
                <w:b/>
                <w:bCs/>
              </w:rPr>
            </w:pPr>
          </w:p>
        </w:tc>
        <w:tc>
          <w:tcPr>
            <w:tcW w:w="4682" w:type="dxa"/>
          </w:tcPr>
          <w:p w14:paraId="03CFE7C4" w14:textId="0DFA2539" w:rsidR="00994D51" w:rsidRDefault="00994D51" w:rsidP="00FF566C">
            <w:pPr>
              <w:spacing w:line="360" w:lineRule="auto"/>
            </w:pPr>
            <w:r>
              <w:rPr>
                <w:b/>
                <w:bCs/>
              </w:rPr>
              <w:t>Spesielle evner</w:t>
            </w:r>
            <w:r w:rsidRPr="00994D51">
              <w:rPr>
                <w:b/>
                <w:bCs/>
              </w:rPr>
              <w:t>:</w:t>
            </w:r>
            <w:r>
              <w:t xml:space="preserve"> </w:t>
            </w:r>
            <w:r w:rsidR="003358BB">
              <w:t>Kan sjonglere med kniver, men mister de fleste knivene på bakken.</w:t>
            </w:r>
          </w:p>
        </w:tc>
      </w:tr>
    </w:tbl>
    <w:p w14:paraId="03CD6B48" w14:textId="77777777" w:rsidR="00994D51" w:rsidRDefault="00994D51" w:rsidP="00E60B44"/>
    <w:p w14:paraId="5BBF9284" w14:textId="42A1FFB6" w:rsidR="00994D51" w:rsidRPr="00A06E11" w:rsidRDefault="00A06E11" w:rsidP="00A06E11">
      <w:pPr>
        <w:jc w:val="center"/>
        <w:rPr>
          <w:b/>
          <w:bCs/>
        </w:rPr>
      </w:pPr>
      <w:r w:rsidRPr="00A06E11">
        <w:rPr>
          <w:b/>
          <w:bCs/>
        </w:rPr>
        <w:t>NB:</w:t>
      </w:r>
      <w:r>
        <w:rPr>
          <w:b/>
          <w:bCs/>
        </w:rPr>
        <w:t xml:space="preserve"> Det er tabeller over, men har fjernet kantene til tabellen.</w:t>
      </w:r>
    </w:p>
    <w:p w14:paraId="3D009B0D" w14:textId="77777777" w:rsidR="00A06E11" w:rsidRDefault="00A06E11" w:rsidP="00E60B44"/>
    <w:tbl>
      <w:tblPr>
        <w:tblStyle w:val="Tabellrutenett"/>
        <w:tblW w:w="0" w:type="auto"/>
        <w:tblLook w:val="04A0" w:firstRow="1" w:lastRow="0" w:firstColumn="1" w:lastColumn="0" w:noHBand="0" w:noVBand="1"/>
      </w:tblPr>
      <w:tblGrid>
        <w:gridCol w:w="6232"/>
        <w:gridCol w:w="3118"/>
      </w:tblGrid>
      <w:tr w:rsidR="00A06E11" w14:paraId="17A829D4" w14:textId="77777777" w:rsidTr="00FF566C">
        <w:tc>
          <w:tcPr>
            <w:tcW w:w="6232" w:type="dxa"/>
          </w:tcPr>
          <w:p w14:paraId="0154F62B" w14:textId="01BD8E0F" w:rsidR="00A06E11" w:rsidRPr="00A06E11" w:rsidRDefault="00A06E11" w:rsidP="00FF566C">
            <w:pPr>
              <w:spacing w:line="360" w:lineRule="auto"/>
            </w:pPr>
            <w:r w:rsidRPr="00994D51">
              <w:rPr>
                <w:b/>
                <w:bCs/>
              </w:rPr>
              <w:lastRenderedPageBreak/>
              <w:t>Navn</w:t>
            </w:r>
            <w:r>
              <w:rPr>
                <w:b/>
                <w:bCs/>
              </w:rPr>
              <w:t xml:space="preserve">: </w:t>
            </w:r>
            <w:proofErr w:type="spellStart"/>
            <w:r>
              <w:t>Yukihira</w:t>
            </w:r>
            <w:proofErr w:type="spellEnd"/>
            <w:r>
              <w:t xml:space="preserve"> Soma</w:t>
            </w:r>
          </w:p>
        </w:tc>
        <w:tc>
          <w:tcPr>
            <w:tcW w:w="3118" w:type="dxa"/>
            <w:vMerge w:val="restart"/>
            <w:vAlign w:val="center"/>
          </w:tcPr>
          <w:p w14:paraId="337481E6" w14:textId="327CA2DE" w:rsidR="00A06E11" w:rsidRDefault="00A06E11" w:rsidP="00FF566C">
            <w:pPr>
              <w:jc w:val="center"/>
            </w:pPr>
            <w:r>
              <w:rPr>
                <w:noProof/>
              </w:rPr>
              <w:drawing>
                <wp:inline distT="0" distB="0" distL="0" distR="0" wp14:anchorId="0807B918" wp14:editId="688D700B">
                  <wp:extent cx="1800000" cy="2295000"/>
                  <wp:effectExtent l="0" t="0" r="0" b="0"/>
                  <wp:docPr id="19" name="Bilde 19" descr="Pin on ☡HOT DA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HOT DAM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295000"/>
                          </a:xfrm>
                          <a:prstGeom prst="rect">
                            <a:avLst/>
                          </a:prstGeom>
                          <a:noFill/>
                          <a:ln>
                            <a:noFill/>
                          </a:ln>
                        </pic:spPr>
                      </pic:pic>
                    </a:graphicData>
                  </a:graphic>
                </wp:inline>
              </w:drawing>
            </w:r>
          </w:p>
        </w:tc>
      </w:tr>
      <w:tr w:rsidR="00A06E11" w14:paraId="7FFD6D6B" w14:textId="77777777" w:rsidTr="00FF566C">
        <w:tc>
          <w:tcPr>
            <w:tcW w:w="6232" w:type="dxa"/>
          </w:tcPr>
          <w:p w14:paraId="29595DC1" w14:textId="7D2D8D3D" w:rsidR="00A06E11" w:rsidRDefault="00A06E11" w:rsidP="00FF566C">
            <w:pPr>
              <w:spacing w:line="360" w:lineRule="auto"/>
            </w:pPr>
            <w:r w:rsidRPr="00994D51">
              <w:rPr>
                <w:b/>
                <w:bCs/>
              </w:rPr>
              <w:t>Kallenavn:</w:t>
            </w:r>
            <w:r>
              <w:t xml:space="preserve"> </w:t>
            </w:r>
            <w:r>
              <w:t xml:space="preserve">God </w:t>
            </w:r>
            <w:proofErr w:type="spellStart"/>
            <w:r>
              <w:t>of</w:t>
            </w:r>
            <w:proofErr w:type="spellEnd"/>
            <w:r>
              <w:t xml:space="preserve"> Chefs</w:t>
            </w:r>
          </w:p>
        </w:tc>
        <w:tc>
          <w:tcPr>
            <w:tcW w:w="3118" w:type="dxa"/>
            <w:vMerge/>
          </w:tcPr>
          <w:p w14:paraId="646E8BFE" w14:textId="77777777" w:rsidR="00A06E11" w:rsidRDefault="00A06E11" w:rsidP="00FF566C"/>
        </w:tc>
      </w:tr>
      <w:tr w:rsidR="00A06E11" w14:paraId="03F2E984" w14:textId="77777777" w:rsidTr="00FF566C">
        <w:tc>
          <w:tcPr>
            <w:tcW w:w="6232" w:type="dxa"/>
          </w:tcPr>
          <w:p w14:paraId="385B97CF" w14:textId="40E79CF0" w:rsidR="00A06E11" w:rsidRPr="00994D51" w:rsidRDefault="00A06E11" w:rsidP="00FF566C">
            <w:pPr>
              <w:spacing w:line="360" w:lineRule="auto"/>
            </w:pPr>
            <w:r>
              <w:rPr>
                <w:b/>
                <w:bCs/>
              </w:rPr>
              <w:t>Rolle på leir:</w:t>
            </w:r>
            <w:r>
              <w:t xml:space="preserve"> </w:t>
            </w:r>
            <w:proofErr w:type="spellStart"/>
            <w:r>
              <w:t>Hovedkokk</w:t>
            </w:r>
            <w:proofErr w:type="spellEnd"/>
          </w:p>
        </w:tc>
        <w:tc>
          <w:tcPr>
            <w:tcW w:w="3118" w:type="dxa"/>
            <w:vMerge/>
          </w:tcPr>
          <w:p w14:paraId="2CDBB671" w14:textId="77777777" w:rsidR="00A06E11" w:rsidRDefault="00A06E11" w:rsidP="00FF566C"/>
        </w:tc>
      </w:tr>
      <w:tr w:rsidR="00A06E11" w14:paraId="1FA8D527" w14:textId="77777777" w:rsidTr="00FF566C">
        <w:tc>
          <w:tcPr>
            <w:tcW w:w="6232" w:type="dxa"/>
          </w:tcPr>
          <w:p w14:paraId="18F525FA" w14:textId="4BCA6E1E" w:rsidR="00A06E11" w:rsidRDefault="00A06E11" w:rsidP="00FF566C">
            <w:pPr>
              <w:spacing w:line="360" w:lineRule="auto"/>
            </w:pPr>
            <w:r w:rsidRPr="00994D51">
              <w:rPr>
                <w:b/>
                <w:bCs/>
              </w:rPr>
              <w:t>Alder:</w:t>
            </w:r>
            <w:r>
              <w:t xml:space="preserve"> </w:t>
            </w:r>
            <w:r>
              <w:t>1+2+3+4+5+6+ …</w:t>
            </w:r>
          </w:p>
        </w:tc>
        <w:tc>
          <w:tcPr>
            <w:tcW w:w="3118" w:type="dxa"/>
            <w:vMerge/>
          </w:tcPr>
          <w:p w14:paraId="0FBEA411" w14:textId="77777777" w:rsidR="00A06E11" w:rsidRDefault="00A06E11" w:rsidP="00FF566C"/>
        </w:tc>
      </w:tr>
      <w:tr w:rsidR="00A06E11" w14:paraId="626F19EA" w14:textId="77777777" w:rsidTr="00FF566C">
        <w:tc>
          <w:tcPr>
            <w:tcW w:w="6232" w:type="dxa"/>
          </w:tcPr>
          <w:p w14:paraId="2B05FCC1" w14:textId="1131B83F" w:rsidR="00A06E11" w:rsidRDefault="00A06E11" w:rsidP="00FF566C">
            <w:pPr>
              <w:spacing w:line="360" w:lineRule="auto"/>
            </w:pPr>
            <w:r w:rsidRPr="00994D51">
              <w:rPr>
                <w:b/>
                <w:bCs/>
              </w:rPr>
              <w:t>Sivilstatus:</w:t>
            </w:r>
            <w:r>
              <w:t xml:space="preserve"> </w:t>
            </w:r>
            <w:r>
              <w:t>Det er komplisert</w:t>
            </w:r>
          </w:p>
        </w:tc>
        <w:tc>
          <w:tcPr>
            <w:tcW w:w="3118" w:type="dxa"/>
            <w:vMerge/>
          </w:tcPr>
          <w:p w14:paraId="1FBE4BCF" w14:textId="77777777" w:rsidR="00A06E11" w:rsidRDefault="00A06E11" w:rsidP="00FF566C"/>
        </w:tc>
      </w:tr>
      <w:tr w:rsidR="00A06E11" w14:paraId="16A966A5" w14:textId="77777777" w:rsidTr="00FF566C">
        <w:tc>
          <w:tcPr>
            <w:tcW w:w="6232" w:type="dxa"/>
          </w:tcPr>
          <w:p w14:paraId="5B421E6B" w14:textId="1261A853" w:rsidR="00A06E11" w:rsidRDefault="00A06E11" w:rsidP="00FF566C">
            <w:pPr>
              <w:spacing w:line="360" w:lineRule="auto"/>
            </w:pPr>
            <w:r w:rsidRPr="00994D51">
              <w:rPr>
                <w:b/>
                <w:bCs/>
              </w:rPr>
              <w:t>Hobby:</w:t>
            </w:r>
            <w:r>
              <w:t xml:space="preserve"> </w:t>
            </w:r>
            <w:r>
              <w:t>Lage mat, Spise mat, tvinge andre til å spise maten jeg lager</w:t>
            </w:r>
          </w:p>
        </w:tc>
        <w:tc>
          <w:tcPr>
            <w:tcW w:w="3118" w:type="dxa"/>
            <w:vMerge/>
          </w:tcPr>
          <w:p w14:paraId="1295C4BE" w14:textId="77777777" w:rsidR="00A06E11" w:rsidRDefault="00A06E11" w:rsidP="00FF566C"/>
        </w:tc>
      </w:tr>
      <w:tr w:rsidR="00A06E11" w14:paraId="35F77367" w14:textId="77777777" w:rsidTr="00FF566C">
        <w:tc>
          <w:tcPr>
            <w:tcW w:w="6232" w:type="dxa"/>
          </w:tcPr>
          <w:p w14:paraId="2A5B1F27" w14:textId="77777777" w:rsidR="00A06E11" w:rsidRDefault="00A06E11" w:rsidP="00A06E11">
            <w:pPr>
              <w:spacing w:line="360" w:lineRule="auto"/>
            </w:pPr>
            <w:r w:rsidRPr="00994D51">
              <w:rPr>
                <w:b/>
                <w:bCs/>
              </w:rPr>
              <w:t>Studie/jobb:</w:t>
            </w:r>
            <w:r>
              <w:t xml:space="preserve"> </w:t>
            </w:r>
            <w:r>
              <w:t xml:space="preserve">Studerte i </w:t>
            </w:r>
            <w:proofErr w:type="spellStart"/>
            <w:r>
              <w:t>Totsuki</w:t>
            </w:r>
            <w:proofErr w:type="spellEnd"/>
            <w:r>
              <w:t xml:space="preserve"> </w:t>
            </w:r>
            <w:proofErr w:type="spellStart"/>
            <w:r>
              <w:t>Culinary</w:t>
            </w:r>
            <w:proofErr w:type="spellEnd"/>
            <w:r>
              <w:t xml:space="preserve"> </w:t>
            </w:r>
            <w:proofErr w:type="spellStart"/>
            <w:r>
              <w:t>Academy</w:t>
            </w:r>
            <w:proofErr w:type="spellEnd"/>
            <w:r>
              <w:t>.</w:t>
            </w:r>
          </w:p>
          <w:p w14:paraId="7F1DBC68" w14:textId="180EF97D" w:rsidR="00A06E11" w:rsidRDefault="00A06E11" w:rsidP="00A06E11">
            <w:pPr>
              <w:spacing w:line="360" w:lineRule="auto"/>
            </w:pPr>
            <w:r>
              <w:t>Jobber nå som kokk på dineren: «</w:t>
            </w:r>
            <w:proofErr w:type="spellStart"/>
            <w:r>
              <w:t>Yukihira</w:t>
            </w:r>
            <w:proofErr w:type="spellEnd"/>
            <w:r>
              <w:t xml:space="preserve"> Diner»</w:t>
            </w:r>
          </w:p>
        </w:tc>
        <w:tc>
          <w:tcPr>
            <w:tcW w:w="3118" w:type="dxa"/>
            <w:vMerge/>
          </w:tcPr>
          <w:p w14:paraId="32D1CECE" w14:textId="77777777" w:rsidR="00A06E11" w:rsidRDefault="00A06E11" w:rsidP="00FF566C"/>
        </w:tc>
      </w:tr>
      <w:tr w:rsidR="00A06E11" w14:paraId="4F8F233F" w14:textId="77777777" w:rsidTr="00FF566C">
        <w:tc>
          <w:tcPr>
            <w:tcW w:w="6232" w:type="dxa"/>
          </w:tcPr>
          <w:p w14:paraId="71130397" w14:textId="6A42D26B" w:rsidR="00A06E11" w:rsidRDefault="00A06E11" w:rsidP="00FF566C">
            <w:pPr>
              <w:spacing w:line="360" w:lineRule="auto"/>
            </w:pPr>
            <w:r>
              <w:rPr>
                <w:b/>
                <w:bCs/>
              </w:rPr>
              <w:t>Spesielle evner</w:t>
            </w:r>
            <w:r w:rsidRPr="00994D51">
              <w:rPr>
                <w:b/>
                <w:bCs/>
              </w:rPr>
              <w:t>:</w:t>
            </w:r>
            <w:r>
              <w:t xml:space="preserve"> </w:t>
            </w:r>
            <w:r>
              <w:t>Lager så god mat at folk som spiser maten blir varme av den.</w:t>
            </w:r>
          </w:p>
        </w:tc>
        <w:tc>
          <w:tcPr>
            <w:tcW w:w="3118" w:type="dxa"/>
            <w:vMerge/>
          </w:tcPr>
          <w:p w14:paraId="017DBB82" w14:textId="77777777" w:rsidR="00A06E11" w:rsidRDefault="00A06E11" w:rsidP="00FF566C"/>
        </w:tc>
      </w:tr>
    </w:tbl>
    <w:p w14:paraId="41480A7E" w14:textId="66E89985" w:rsidR="00A06E11" w:rsidRDefault="00A06E11" w:rsidP="00A06E11"/>
    <w:p w14:paraId="045682C6" w14:textId="77777777" w:rsidR="00A06E11" w:rsidRDefault="00A06E11" w:rsidP="00A06E11"/>
    <w:tbl>
      <w:tblPr>
        <w:tblStyle w:val="Tabellrutenett"/>
        <w:tblW w:w="0" w:type="auto"/>
        <w:tblLook w:val="04A0" w:firstRow="1" w:lastRow="0" w:firstColumn="1" w:lastColumn="0" w:noHBand="0" w:noVBand="1"/>
      </w:tblPr>
      <w:tblGrid>
        <w:gridCol w:w="3050"/>
        <w:gridCol w:w="6300"/>
      </w:tblGrid>
      <w:tr w:rsidR="00A06E11" w14:paraId="6C32853A" w14:textId="77777777" w:rsidTr="00FF566C">
        <w:tc>
          <w:tcPr>
            <w:tcW w:w="2830" w:type="dxa"/>
            <w:vMerge w:val="restart"/>
            <w:vAlign w:val="center"/>
          </w:tcPr>
          <w:p w14:paraId="03C76A94" w14:textId="4629B436" w:rsidR="00A06E11" w:rsidRPr="00994D51" w:rsidRDefault="00A06E11" w:rsidP="00FF566C">
            <w:pPr>
              <w:spacing w:line="360" w:lineRule="auto"/>
              <w:jc w:val="center"/>
              <w:rPr>
                <w:b/>
                <w:bCs/>
              </w:rPr>
            </w:pPr>
            <w:r>
              <w:rPr>
                <w:noProof/>
              </w:rPr>
              <w:drawing>
                <wp:inline distT="0" distB="0" distL="0" distR="0" wp14:anchorId="1AF9719E" wp14:editId="03F33375">
                  <wp:extent cx="1800000" cy="3545289"/>
                  <wp:effectExtent l="0" t="0" r="0" b="0"/>
                  <wp:docPr id="21" name="Bilde 21" descr="Sakura Haruno by ZefiMankai on @DeviantArt | Meninas naru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kura Haruno by ZefiMankai on @DeviantArt | Meninas narut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545289"/>
                          </a:xfrm>
                          <a:prstGeom prst="rect">
                            <a:avLst/>
                          </a:prstGeom>
                          <a:noFill/>
                          <a:ln>
                            <a:noFill/>
                          </a:ln>
                        </pic:spPr>
                      </pic:pic>
                    </a:graphicData>
                  </a:graphic>
                </wp:inline>
              </w:drawing>
            </w:r>
          </w:p>
        </w:tc>
        <w:tc>
          <w:tcPr>
            <w:tcW w:w="6520" w:type="dxa"/>
          </w:tcPr>
          <w:p w14:paraId="14506B56" w14:textId="2113176E" w:rsidR="00A06E11" w:rsidRDefault="00A06E11" w:rsidP="00FF566C">
            <w:pPr>
              <w:spacing w:line="360" w:lineRule="auto"/>
            </w:pPr>
            <w:r w:rsidRPr="00994D51">
              <w:rPr>
                <w:b/>
                <w:bCs/>
              </w:rPr>
              <w:t>Navn:</w:t>
            </w:r>
            <w:r>
              <w:t xml:space="preserve"> </w:t>
            </w:r>
            <w:proofErr w:type="spellStart"/>
            <w:r>
              <w:t>Haruno</w:t>
            </w:r>
            <w:proofErr w:type="spellEnd"/>
            <w:r>
              <w:t xml:space="preserve"> Sakura</w:t>
            </w:r>
          </w:p>
        </w:tc>
      </w:tr>
      <w:tr w:rsidR="00A06E11" w14:paraId="3081020A" w14:textId="77777777" w:rsidTr="00FF566C">
        <w:tc>
          <w:tcPr>
            <w:tcW w:w="2830" w:type="dxa"/>
            <w:vMerge/>
          </w:tcPr>
          <w:p w14:paraId="692DEABE" w14:textId="77777777" w:rsidR="00A06E11" w:rsidRPr="00994D51" w:rsidRDefault="00A06E11" w:rsidP="00FF566C">
            <w:pPr>
              <w:spacing w:line="360" w:lineRule="auto"/>
              <w:rPr>
                <w:b/>
                <w:bCs/>
              </w:rPr>
            </w:pPr>
          </w:p>
        </w:tc>
        <w:tc>
          <w:tcPr>
            <w:tcW w:w="6520" w:type="dxa"/>
          </w:tcPr>
          <w:p w14:paraId="219371C9" w14:textId="36561969" w:rsidR="00A06E11" w:rsidRDefault="00A06E11" w:rsidP="00FF566C">
            <w:pPr>
              <w:spacing w:line="360" w:lineRule="auto"/>
            </w:pPr>
            <w:r w:rsidRPr="00994D51">
              <w:rPr>
                <w:b/>
                <w:bCs/>
              </w:rPr>
              <w:t>Kallenavn:</w:t>
            </w:r>
            <w:r>
              <w:t xml:space="preserve"> </w:t>
            </w:r>
            <w:proofErr w:type="spellStart"/>
            <w:r>
              <w:t>Forehead</w:t>
            </w:r>
            <w:proofErr w:type="spellEnd"/>
            <w:r>
              <w:t xml:space="preserve"> Girl</w:t>
            </w:r>
          </w:p>
        </w:tc>
      </w:tr>
      <w:tr w:rsidR="00A06E11" w14:paraId="11663E8F" w14:textId="77777777" w:rsidTr="00FF566C">
        <w:tc>
          <w:tcPr>
            <w:tcW w:w="2830" w:type="dxa"/>
            <w:vMerge/>
          </w:tcPr>
          <w:p w14:paraId="60380130" w14:textId="77777777" w:rsidR="00A06E11" w:rsidRDefault="00A06E11" w:rsidP="00FF566C">
            <w:pPr>
              <w:spacing w:line="360" w:lineRule="auto"/>
              <w:rPr>
                <w:b/>
                <w:bCs/>
              </w:rPr>
            </w:pPr>
          </w:p>
        </w:tc>
        <w:tc>
          <w:tcPr>
            <w:tcW w:w="6520" w:type="dxa"/>
          </w:tcPr>
          <w:p w14:paraId="5F927A2F" w14:textId="55A0C017" w:rsidR="00A06E11" w:rsidRPr="00994D51" w:rsidRDefault="00A06E11" w:rsidP="00FF566C">
            <w:pPr>
              <w:spacing w:line="360" w:lineRule="auto"/>
            </w:pPr>
            <w:r>
              <w:rPr>
                <w:b/>
                <w:bCs/>
              </w:rPr>
              <w:t>Rolle på leir:</w:t>
            </w:r>
            <w:r>
              <w:t xml:space="preserve"> </w:t>
            </w:r>
            <w:r>
              <w:t>Medisinsk ansvarlig</w:t>
            </w:r>
          </w:p>
        </w:tc>
      </w:tr>
      <w:tr w:rsidR="00A06E11" w14:paraId="135912DB" w14:textId="77777777" w:rsidTr="00FF566C">
        <w:tc>
          <w:tcPr>
            <w:tcW w:w="2830" w:type="dxa"/>
            <w:vMerge/>
          </w:tcPr>
          <w:p w14:paraId="1A7AB37E" w14:textId="77777777" w:rsidR="00A06E11" w:rsidRPr="00994D51" w:rsidRDefault="00A06E11" w:rsidP="00FF566C">
            <w:pPr>
              <w:spacing w:line="360" w:lineRule="auto"/>
              <w:rPr>
                <w:b/>
                <w:bCs/>
              </w:rPr>
            </w:pPr>
          </w:p>
        </w:tc>
        <w:tc>
          <w:tcPr>
            <w:tcW w:w="6520" w:type="dxa"/>
          </w:tcPr>
          <w:p w14:paraId="70449D72" w14:textId="04782941" w:rsidR="00A06E11" w:rsidRPr="003358BB" w:rsidRDefault="00A06E11" w:rsidP="00FF566C">
            <w:pPr>
              <w:spacing w:line="360" w:lineRule="auto"/>
              <w:rPr>
                <w:vertAlign w:val="superscript"/>
              </w:rPr>
            </w:pPr>
            <w:r w:rsidRPr="00994D51">
              <w:rPr>
                <w:b/>
                <w:bCs/>
              </w:rPr>
              <w:t>Alder:</w:t>
            </w:r>
            <w:r>
              <w:t xml:space="preserve"> </w:t>
            </w:r>
            <w:r>
              <w:t>6</w:t>
            </w:r>
            <w:r>
              <w:rPr>
                <w:vertAlign w:val="superscript"/>
              </w:rPr>
              <w:t>2</w:t>
            </w:r>
          </w:p>
        </w:tc>
      </w:tr>
      <w:tr w:rsidR="00A06E11" w14:paraId="51CFE8A2" w14:textId="77777777" w:rsidTr="00FF566C">
        <w:tc>
          <w:tcPr>
            <w:tcW w:w="2830" w:type="dxa"/>
            <w:vMerge/>
          </w:tcPr>
          <w:p w14:paraId="5B351986" w14:textId="77777777" w:rsidR="00A06E11" w:rsidRPr="00994D51" w:rsidRDefault="00A06E11" w:rsidP="00FF566C">
            <w:pPr>
              <w:spacing w:line="360" w:lineRule="auto"/>
              <w:rPr>
                <w:b/>
                <w:bCs/>
              </w:rPr>
            </w:pPr>
          </w:p>
        </w:tc>
        <w:tc>
          <w:tcPr>
            <w:tcW w:w="6520" w:type="dxa"/>
          </w:tcPr>
          <w:p w14:paraId="1F210BD7" w14:textId="54686D13" w:rsidR="00A06E11" w:rsidRDefault="00A06E11" w:rsidP="00FF566C">
            <w:pPr>
              <w:spacing w:line="360" w:lineRule="auto"/>
            </w:pPr>
            <w:r w:rsidRPr="00994D51">
              <w:rPr>
                <w:b/>
                <w:bCs/>
              </w:rPr>
              <w:t>Sivilstatus:</w:t>
            </w:r>
            <w:r>
              <w:t xml:space="preserve"> </w:t>
            </w:r>
            <w:r>
              <w:t>Komplisert</w:t>
            </w:r>
          </w:p>
        </w:tc>
      </w:tr>
      <w:tr w:rsidR="00A06E11" w14:paraId="5D90133D" w14:textId="77777777" w:rsidTr="00FF566C">
        <w:tc>
          <w:tcPr>
            <w:tcW w:w="2830" w:type="dxa"/>
            <w:vMerge/>
          </w:tcPr>
          <w:p w14:paraId="301C6B2A" w14:textId="77777777" w:rsidR="00A06E11" w:rsidRPr="00994D51" w:rsidRDefault="00A06E11" w:rsidP="00FF566C">
            <w:pPr>
              <w:spacing w:line="360" w:lineRule="auto"/>
              <w:rPr>
                <w:b/>
                <w:bCs/>
              </w:rPr>
            </w:pPr>
          </w:p>
        </w:tc>
        <w:tc>
          <w:tcPr>
            <w:tcW w:w="6520" w:type="dxa"/>
          </w:tcPr>
          <w:p w14:paraId="4D47FBB4" w14:textId="1D9EE447" w:rsidR="00A06E11" w:rsidRDefault="00A06E11" w:rsidP="00FF566C">
            <w:pPr>
              <w:spacing w:line="360" w:lineRule="auto"/>
            </w:pPr>
            <w:r w:rsidRPr="00994D51">
              <w:rPr>
                <w:b/>
                <w:bCs/>
              </w:rPr>
              <w:t>Hobby:</w:t>
            </w:r>
            <w:r>
              <w:t xml:space="preserve"> </w:t>
            </w:r>
            <w:r>
              <w:t>Slå folk for ingen grunn, lage mat, hjelpe andre</w:t>
            </w:r>
          </w:p>
        </w:tc>
      </w:tr>
      <w:tr w:rsidR="00A06E11" w14:paraId="414AD6A1" w14:textId="77777777" w:rsidTr="00FF566C">
        <w:tc>
          <w:tcPr>
            <w:tcW w:w="2830" w:type="dxa"/>
            <w:vMerge/>
          </w:tcPr>
          <w:p w14:paraId="7B3EE5BF" w14:textId="77777777" w:rsidR="00A06E11" w:rsidRPr="00994D51" w:rsidRDefault="00A06E11" w:rsidP="00FF566C">
            <w:pPr>
              <w:spacing w:line="360" w:lineRule="auto"/>
              <w:rPr>
                <w:b/>
                <w:bCs/>
              </w:rPr>
            </w:pPr>
          </w:p>
        </w:tc>
        <w:tc>
          <w:tcPr>
            <w:tcW w:w="6520" w:type="dxa"/>
          </w:tcPr>
          <w:p w14:paraId="33077CC8" w14:textId="6A996F72" w:rsidR="00A06E11" w:rsidRDefault="00A06E11" w:rsidP="00A06E11">
            <w:pPr>
              <w:spacing w:line="360" w:lineRule="auto"/>
            </w:pPr>
            <w:r w:rsidRPr="00994D51">
              <w:rPr>
                <w:b/>
                <w:bCs/>
              </w:rPr>
              <w:t>Studie/jobb:</w:t>
            </w:r>
            <w:r>
              <w:t xml:space="preserve"> </w:t>
            </w:r>
            <w:r>
              <w:t xml:space="preserve">Master i </w:t>
            </w:r>
            <w:proofErr w:type="spellStart"/>
            <w:r>
              <w:t>Shinobi</w:t>
            </w:r>
            <w:proofErr w:type="spellEnd"/>
            <w:r>
              <w:t xml:space="preserve"> og doktorgrad i medisin</w:t>
            </w:r>
          </w:p>
        </w:tc>
      </w:tr>
      <w:tr w:rsidR="00A06E11" w14:paraId="16D6E6CB" w14:textId="77777777" w:rsidTr="00FF566C">
        <w:tc>
          <w:tcPr>
            <w:tcW w:w="2830" w:type="dxa"/>
            <w:vMerge/>
          </w:tcPr>
          <w:p w14:paraId="6F18AD63" w14:textId="77777777" w:rsidR="00A06E11" w:rsidRDefault="00A06E11" w:rsidP="00FF566C">
            <w:pPr>
              <w:spacing w:line="360" w:lineRule="auto"/>
              <w:rPr>
                <w:b/>
                <w:bCs/>
              </w:rPr>
            </w:pPr>
          </w:p>
        </w:tc>
        <w:tc>
          <w:tcPr>
            <w:tcW w:w="6520" w:type="dxa"/>
          </w:tcPr>
          <w:p w14:paraId="20C09312" w14:textId="1E6AF89A" w:rsidR="00A06E11" w:rsidRDefault="00A06E11" w:rsidP="00FF566C">
            <w:pPr>
              <w:spacing w:line="360" w:lineRule="auto"/>
            </w:pPr>
            <w:r>
              <w:rPr>
                <w:b/>
                <w:bCs/>
              </w:rPr>
              <w:t>Spesielle evner</w:t>
            </w:r>
            <w:r w:rsidRPr="00994D51">
              <w:rPr>
                <w:b/>
                <w:bCs/>
              </w:rPr>
              <w:t>:</w:t>
            </w:r>
            <w:r>
              <w:t xml:space="preserve"> </w:t>
            </w:r>
            <w:r>
              <w:t>Med tro dere flytte fjell, men jeg knuser fjellet med mine bare hender.</w:t>
            </w:r>
          </w:p>
        </w:tc>
      </w:tr>
    </w:tbl>
    <w:p w14:paraId="5BA71877" w14:textId="77777777" w:rsidR="00E1120F" w:rsidRDefault="00E1120F">
      <w:pPr>
        <w:jc w:val="left"/>
        <w:rPr>
          <w:rFonts w:ascii="Bebas Neue" w:eastAsiaTheme="majorEastAsia" w:hAnsi="Bebas Neue" w:cstheme="majorBidi"/>
          <w:sz w:val="28"/>
          <w:szCs w:val="32"/>
        </w:rPr>
      </w:pPr>
      <w:r>
        <w:br w:type="page"/>
      </w:r>
    </w:p>
    <w:p w14:paraId="0DBAD8D5" w14:textId="73506C40" w:rsidR="005D3E32" w:rsidRPr="00596920" w:rsidRDefault="006E1D82" w:rsidP="005D3E32">
      <w:pPr>
        <w:pStyle w:val="Overskrift1"/>
        <w:rPr>
          <w:sz w:val="40"/>
          <w:szCs w:val="40"/>
        </w:rPr>
      </w:pPr>
      <w:bookmarkStart w:id="4" w:name="_Toc46402672"/>
      <w:r w:rsidRPr="00596920">
        <w:rPr>
          <w:sz w:val="40"/>
          <w:szCs w:val="40"/>
        </w:rPr>
        <w:lastRenderedPageBreak/>
        <w:t>Leirknuter</w:t>
      </w:r>
      <w:bookmarkEnd w:id="4"/>
    </w:p>
    <w:p w14:paraId="6F55D6AC" w14:textId="3AE57573" w:rsidR="00E1120F" w:rsidRDefault="00E1120F" w:rsidP="00E1120F">
      <w:r>
        <w:t xml:space="preserve">Ved gjennomføring av leirknuter skal leder være </w:t>
      </w:r>
      <w:r w:rsidR="00CB671F">
        <w:t>til stede</w:t>
      </w:r>
      <w:r>
        <w:t>, og et klistremerke til navneskiltet blir belønningen for gjennomføring av leirknuter</w:t>
      </w:r>
      <w:r w:rsidR="00873EF3">
        <w:t>. Flest knuter gjennomført vil bli rikelig belønnet :o</w:t>
      </w:r>
    </w:p>
    <w:p w14:paraId="2AB9C012" w14:textId="77777777" w:rsidR="00E1120F" w:rsidRPr="00E1120F" w:rsidRDefault="00E1120F" w:rsidP="00E1120F"/>
    <w:p w14:paraId="463AEE9F" w14:textId="77777777" w:rsidR="00E1120F" w:rsidRPr="00E1120F" w:rsidRDefault="00E1120F" w:rsidP="00E1120F">
      <w:pPr>
        <w:pStyle w:val="Listeavsnitt"/>
        <w:numPr>
          <w:ilvl w:val="0"/>
          <w:numId w:val="4"/>
        </w:numPr>
        <w:rPr>
          <w:lang w:eastAsia="nb-NO"/>
        </w:rPr>
      </w:pPr>
      <w:r w:rsidRPr="00E1120F">
        <w:rPr>
          <w:lang w:eastAsia="nb-NO"/>
        </w:rPr>
        <w:t>Les forbønner i messen</w:t>
      </w:r>
    </w:p>
    <w:p w14:paraId="5DE12266" w14:textId="77777777" w:rsidR="00E1120F" w:rsidRPr="00E1120F" w:rsidRDefault="00E1120F" w:rsidP="00E1120F">
      <w:pPr>
        <w:pStyle w:val="Listeavsnitt"/>
        <w:numPr>
          <w:ilvl w:val="0"/>
          <w:numId w:val="4"/>
        </w:numPr>
        <w:rPr>
          <w:lang w:eastAsia="nb-NO"/>
        </w:rPr>
      </w:pPr>
      <w:r w:rsidRPr="00E1120F">
        <w:rPr>
          <w:lang w:eastAsia="nb-NO"/>
        </w:rPr>
        <w:t>Les en lesning i messen</w:t>
      </w:r>
    </w:p>
    <w:p w14:paraId="20F19EB0" w14:textId="77777777" w:rsidR="00E1120F" w:rsidRPr="00E1120F" w:rsidRDefault="00E1120F" w:rsidP="00E1120F">
      <w:pPr>
        <w:pStyle w:val="Listeavsnitt"/>
        <w:numPr>
          <w:ilvl w:val="0"/>
          <w:numId w:val="4"/>
        </w:numPr>
        <w:rPr>
          <w:lang w:eastAsia="nb-NO"/>
        </w:rPr>
      </w:pPr>
      <w:r w:rsidRPr="00E1120F">
        <w:rPr>
          <w:lang w:eastAsia="nb-NO"/>
        </w:rPr>
        <w:t xml:space="preserve">Ministrer under messen / </w:t>
      </w:r>
      <w:proofErr w:type="spellStart"/>
      <w:r w:rsidRPr="00E1120F">
        <w:rPr>
          <w:lang w:eastAsia="nb-NO"/>
        </w:rPr>
        <w:t>sakramentstilbedelse</w:t>
      </w:r>
      <w:proofErr w:type="spellEnd"/>
      <w:r w:rsidRPr="00E1120F">
        <w:rPr>
          <w:lang w:eastAsia="nb-NO"/>
        </w:rPr>
        <w:t>.</w:t>
      </w:r>
    </w:p>
    <w:p w14:paraId="70619489" w14:textId="77777777" w:rsidR="00E1120F" w:rsidRPr="00E1120F" w:rsidRDefault="00E1120F" w:rsidP="00E1120F">
      <w:pPr>
        <w:pStyle w:val="Listeavsnitt"/>
        <w:numPr>
          <w:ilvl w:val="0"/>
          <w:numId w:val="4"/>
        </w:numPr>
        <w:rPr>
          <w:lang w:eastAsia="nb-NO"/>
        </w:rPr>
      </w:pPr>
      <w:r w:rsidRPr="00E1120F">
        <w:rPr>
          <w:lang w:eastAsia="nb-NO"/>
        </w:rPr>
        <w:t>Ta ansvaret for å be for maten/takke for maten.</w:t>
      </w:r>
    </w:p>
    <w:p w14:paraId="6A8C3A5D" w14:textId="77777777" w:rsidR="00E1120F" w:rsidRPr="00E1120F" w:rsidRDefault="00E1120F" w:rsidP="00E1120F">
      <w:pPr>
        <w:pStyle w:val="Listeavsnitt"/>
        <w:numPr>
          <w:ilvl w:val="0"/>
          <w:numId w:val="4"/>
        </w:numPr>
        <w:rPr>
          <w:lang w:eastAsia="nb-NO"/>
        </w:rPr>
      </w:pPr>
      <w:r w:rsidRPr="00E1120F">
        <w:rPr>
          <w:lang w:eastAsia="nb-NO"/>
        </w:rPr>
        <w:t>Bli kjent med en ny person hver dag</w:t>
      </w:r>
    </w:p>
    <w:p w14:paraId="20A7DF86" w14:textId="77777777" w:rsidR="00E1120F" w:rsidRPr="00E1120F" w:rsidRDefault="00E1120F" w:rsidP="00E1120F">
      <w:pPr>
        <w:pStyle w:val="Listeavsnitt"/>
        <w:numPr>
          <w:ilvl w:val="0"/>
          <w:numId w:val="4"/>
        </w:numPr>
        <w:rPr>
          <w:lang w:eastAsia="nb-NO"/>
        </w:rPr>
      </w:pPr>
      <w:r w:rsidRPr="00E1120F">
        <w:rPr>
          <w:lang w:eastAsia="nb-NO"/>
        </w:rPr>
        <w:t>Lage et armbånd og gi den til en ny venn</w:t>
      </w:r>
    </w:p>
    <w:p w14:paraId="6336D412" w14:textId="77777777" w:rsidR="00E1120F" w:rsidRPr="00E1120F" w:rsidRDefault="00E1120F" w:rsidP="00E1120F">
      <w:pPr>
        <w:pStyle w:val="Listeavsnitt"/>
        <w:numPr>
          <w:ilvl w:val="0"/>
          <w:numId w:val="4"/>
        </w:numPr>
        <w:rPr>
          <w:lang w:eastAsia="nb-NO"/>
        </w:rPr>
      </w:pPr>
      <w:r w:rsidRPr="00E1120F">
        <w:rPr>
          <w:lang w:eastAsia="nb-NO"/>
        </w:rPr>
        <w:t>Lever inn mobilen din</w:t>
      </w:r>
    </w:p>
    <w:p w14:paraId="49729FD0" w14:textId="77777777" w:rsidR="00E1120F" w:rsidRPr="00E1120F" w:rsidRDefault="00E1120F" w:rsidP="00E1120F">
      <w:pPr>
        <w:pStyle w:val="Listeavsnitt"/>
        <w:numPr>
          <w:ilvl w:val="0"/>
          <w:numId w:val="4"/>
        </w:numPr>
        <w:rPr>
          <w:lang w:eastAsia="nb-NO"/>
        </w:rPr>
      </w:pPr>
      <w:r w:rsidRPr="00E1120F">
        <w:rPr>
          <w:lang w:eastAsia="nb-NO"/>
        </w:rPr>
        <w:t>Vær med på tre forskjellige aktivitetsgrupper</w:t>
      </w:r>
    </w:p>
    <w:p w14:paraId="4D69D045" w14:textId="77777777" w:rsidR="00E1120F" w:rsidRPr="00E1120F" w:rsidRDefault="00E1120F" w:rsidP="00E1120F">
      <w:pPr>
        <w:pStyle w:val="Listeavsnitt"/>
        <w:numPr>
          <w:ilvl w:val="0"/>
          <w:numId w:val="4"/>
        </w:numPr>
        <w:rPr>
          <w:lang w:eastAsia="nb-NO"/>
        </w:rPr>
      </w:pPr>
      <w:r w:rsidRPr="00E1120F">
        <w:rPr>
          <w:lang w:eastAsia="nb-NO"/>
        </w:rPr>
        <w:t>Delta aktivt under temaøktene</w:t>
      </w:r>
    </w:p>
    <w:p w14:paraId="6F67BB82" w14:textId="63B0EBC3" w:rsidR="00E1120F" w:rsidRDefault="00E1120F" w:rsidP="00E1120F">
      <w:pPr>
        <w:pStyle w:val="Listeavsnitt"/>
        <w:numPr>
          <w:ilvl w:val="0"/>
          <w:numId w:val="4"/>
        </w:numPr>
        <w:rPr>
          <w:lang w:eastAsia="nb-NO"/>
        </w:rPr>
      </w:pPr>
      <w:r w:rsidRPr="00E1120F">
        <w:rPr>
          <w:lang w:eastAsia="nb-NO"/>
        </w:rPr>
        <w:t>Kom med et underholdningsinnslag under et måltid</w:t>
      </w:r>
    </w:p>
    <w:p w14:paraId="15517581" w14:textId="77777777" w:rsidR="00CB671F" w:rsidRPr="00E1120F" w:rsidRDefault="00CB671F" w:rsidP="00CB671F">
      <w:pPr>
        <w:rPr>
          <w:lang w:eastAsia="nb-NO"/>
        </w:rPr>
      </w:pPr>
    </w:p>
    <w:p w14:paraId="79915F43" w14:textId="77777777" w:rsidR="00E1120F" w:rsidRPr="00E1120F" w:rsidRDefault="00E1120F" w:rsidP="00E1120F">
      <w:pPr>
        <w:pStyle w:val="Listeavsnitt"/>
        <w:numPr>
          <w:ilvl w:val="0"/>
          <w:numId w:val="4"/>
        </w:numPr>
        <w:rPr>
          <w:lang w:eastAsia="nb-NO"/>
        </w:rPr>
      </w:pPr>
      <w:r w:rsidRPr="00E1120F">
        <w:rPr>
          <w:lang w:eastAsia="nb-NO"/>
        </w:rPr>
        <w:t>Spis opp maten din under hele leiren</w:t>
      </w:r>
    </w:p>
    <w:p w14:paraId="5900830D" w14:textId="77777777" w:rsidR="00E1120F" w:rsidRPr="00E1120F" w:rsidRDefault="00E1120F" w:rsidP="00E1120F">
      <w:pPr>
        <w:pStyle w:val="Listeavsnitt"/>
        <w:numPr>
          <w:ilvl w:val="0"/>
          <w:numId w:val="4"/>
        </w:numPr>
        <w:rPr>
          <w:lang w:eastAsia="nb-NO"/>
        </w:rPr>
      </w:pPr>
      <w:r w:rsidRPr="00E1120F">
        <w:rPr>
          <w:lang w:eastAsia="nb-NO"/>
        </w:rPr>
        <w:t>Drikk en mugge vann under et måltid.</w:t>
      </w:r>
    </w:p>
    <w:p w14:paraId="03B0715A" w14:textId="77777777" w:rsidR="00E1120F" w:rsidRPr="00E1120F" w:rsidRDefault="00E1120F" w:rsidP="00E1120F">
      <w:pPr>
        <w:pStyle w:val="Listeavsnitt"/>
        <w:numPr>
          <w:ilvl w:val="0"/>
          <w:numId w:val="4"/>
        </w:numPr>
        <w:rPr>
          <w:lang w:eastAsia="nb-NO"/>
        </w:rPr>
      </w:pPr>
      <w:r w:rsidRPr="00E1120F">
        <w:rPr>
          <w:lang w:eastAsia="nb-NO"/>
        </w:rPr>
        <w:t>Si takk for maten etter hvert måltid til kokkene</w:t>
      </w:r>
    </w:p>
    <w:p w14:paraId="22F94531" w14:textId="77777777" w:rsidR="00E1120F" w:rsidRPr="00E1120F" w:rsidRDefault="00E1120F" w:rsidP="00E1120F">
      <w:pPr>
        <w:pStyle w:val="Listeavsnitt"/>
        <w:numPr>
          <w:ilvl w:val="0"/>
          <w:numId w:val="4"/>
        </w:numPr>
        <w:rPr>
          <w:lang w:eastAsia="nb-NO"/>
        </w:rPr>
      </w:pPr>
      <w:r w:rsidRPr="00E1120F">
        <w:rPr>
          <w:lang w:eastAsia="nb-NO"/>
        </w:rPr>
        <w:t>Lever inn vannkokeren din</w:t>
      </w:r>
    </w:p>
    <w:p w14:paraId="4FE024D1" w14:textId="77777777" w:rsidR="00E1120F" w:rsidRPr="00E1120F" w:rsidRDefault="00E1120F" w:rsidP="00E1120F">
      <w:pPr>
        <w:pStyle w:val="Listeavsnitt"/>
        <w:numPr>
          <w:ilvl w:val="0"/>
          <w:numId w:val="4"/>
        </w:numPr>
        <w:rPr>
          <w:lang w:eastAsia="nb-NO"/>
        </w:rPr>
      </w:pPr>
      <w:r w:rsidRPr="00E1120F">
        <w:rPr>
          <w:lang w:eastAsia="nb-NO"/>
        </w:rPr>
        <w:t>Ta do-vasken frivillig</w:t>
      </w:r>
    </w:p>
    <w:p w14:paraId="64F152B8" w14:textId="77777777" w:rsidR="00E1120F" w:rsidRPr="00E1120F" w:rsidRDefault="00E1120F" w:rsidP="00E1120F">
      <w:pPr>
        <w:pStyle w:val="Listeavsnitt"/>
        <w:numPr>
          <w:ilvl w:val="0"/>
          <w:numId w:val="4"/>
        </w:numPr>
        <w:rPr>
          <w:lang w:eastAsia="nb-NO"/>
        </w:rPr>
      </w:pPr>
      <w:r w:rsidRPr="00E1120F">
        <w:rPr>
          <w:lang w:eastAsia="nb-NO"/>
        </w:rPr>
        <w:t>Kaste søpla frivillig</w:t>
      </w:r>
    </w:p>
    <w:p w14:paraId="18FF5329" w14:textId="27D4FAF7" w:rsidR="00E1120F" w:rsidRPr="00E1120F" w:rsidRDefault="00E1120F" w:rsidP="00E1120F">
      <w:pPr>
        <w:pStyle w:val="Listeavsnitt"/>
        <w:numPr>
          <w:ilvl w:val="0"/>
          <w:numId w:val="4"/>
        </w:numPr>
        <w:rPr>
          <w:lang w:eastAsia="nb-NO"/>
        </w:rPr>
      </w:pPr>
      <w:r w:rsidRPr="00E1120F">
        <w:rPr>
          <w:lang w:eastAsia="nb-NO"/>
        </w:rPr>
        <w:t xml:space="preserve">Bind </w:t>
      </w:r>
      <w:r w:rsidR="00CB671F" w:rsidRPr="00602719">
        <w:rPr>
          <w:b/>
          <w:bCs/>
          <w:lang w:eastAsia="nb-NO"/>
        </w:rPr>
        <w:t>leirsjefen</w:t>
      </w:r>
      <w:r w:rsidRPr="00E1120F">
        <w:rPr>
          <w:lang w:eastAsia="nb-NO"/>
        </w:rPr>
        <w:t xml:space="preserve"> fast til flaggstanga</w:t>
      </w:r>
    </w:p>
    <w:p w14:paraId="1625F81B" w14:textId="77777777" w:rsidR="00E1120F" w:rsidRPr="00E1120F" w:rsidRDefault="00E1120F" w:rsidP="00E1120F">
      <w:pPr>
        <w:pStyle w:val="Listeavsnitt"/>
        <w:numPr>
          <w:ilvl w:val="0"/>
          <w:numId w:val="4"/>
        </w:numPr>
        <w:rPr>
          <w:lang w:eastAsia="nb-NO"/>
        </w:rPr>
      </w:pPr>
      <w:r w:rsidRPr="00E1120F">
        <w:rPr>
          <w:lang w:eastAsia="nb-NO"/>
        </w:rPr>
        <w:t>Vær helt stille under et måltid</w:t>
      </w:r>
    </w:p>
    <w:p w14:paraId="49ABDDBA" w14:textId="77777777" w:rsidR="00E1120F" w:rsidRPr="00E1120F" w:rsidRDefault="00E1120F" w:rsidP="00E1120F">
      <w:pPr>
        <w:pStyle w:val="Listeavsnitt"/>
        <w:numPr>
          <w:ilvl w:val="0"/>
          <w:numId w:val="4"/>
        </w:numPr>
        <w:rPr>
          <w:lang w:eastAsia="nb-NO"/>
        </w:rPr>
      </w:pPr>
      <w:r w:rsidRPr="00E1120F">
        <w:rPr>
          <w:lang w:eastAsia="nb-NO"/>
        </w:rPr>
        <w:t xml:space="preserve">Kall </w:t>
      </w:r>
      <w:r w:rsidRPr="00602719">
        <w:rPr>
          <w:b/>
          <w:bCs/>
          <w:lang w:eastAsia="nb-NO"/>
        </w:rPr>
        <w:t>en leder</w:t>
      </w:r>
      <w:r w:rsidRPr="00E1120F">
        <w:rPr>
          <w:lang w:eastAsia="nb-NO"/>
        </w:rPr>
        <w:t xml:space="preserve"> mamma/pappa i tre timer</w:t>
      </w:r>
    </w:p>
    <w:p w14:paraId="61661211" w14:textId="29ACCA31" w:rsidR="00E1120F" w:rsidRDefault="00E1120F" w:rsidP="00E1120F">
      <w:pPr>
        <w:pStyle w:val="Listeavsnitt"/>
        <w:numPr>
          <w:ilvl w:val="0"/>
          <w:numId w:val="4"/>
        </w:numPr>
        <w:rPr>
          <w:lang w:eastAsia="nb-NO"/>
        </w:rPr>
      </w:pPr>
      <w:r w:rsidRPr="00E1120F">
        <w:rPr>
          <w:lang w:eastAsia="nb-NO"/>
        </w:rPr>
        <w:t>Gi en tegning til en leder</w:t>
      </w:r>
    </w:p>
    <w:p w14:paraId="64D585A0" w14:textId="77777777" w:rsidR="00CB671F" w:rsidRPr="00E1120F" w:rsidRDefault="00CB671F" w:rsidP="00CB671F">
      <w:pPr>
        <w:rPr>
          <w:lang w:eastAsia="nb-NO"/>
        </w:rPr>
      </w:pPr>
    </w:p>
    <w:p w14:paraId="23D00CCA" w14:textId="59791E6D" w:rsidR="00E1120F" w:rsidRPr="00E1120F" w:rsidRDefault="00E1120F" w:rsidP="00E1120F">
      <w:pPr>
        <w:pStyle w:val="Listeavsnitt"/>
        <w:numPr>
          <w:ilvl w:val="0"/>
          <w:numId w:val="4"/>
        </w:numPr>
        <w:rPr>
          <w:lang w:eastAsia="nb-NO"/>
        </w:rPr>
      </w:pPr>
      <w:r w:rsidRPr="00E1120F">
        <w:rPr>
          <w:lang w:eastAsia="nb-NO"/>
        </w:rPr>
        <w:t xml:space="preserve">Syng en kjærlighetssang for </w:t>
      </w:r>
      <w:r w:rsidR="00CB671F" w:rsidRPr="00602719">
        <w:rPr>
          <w:b/>
          <w:bCs/>
          <w:lang w:eastAsia="nb-NO"/>
        </w:rPr>
        <w:t>musikkansvarlig</w:t>
      </w:r>
    </w:p>
    <w:p w14:paraId="7F876976" w14:textId="77777777" w:rsidR="00E1120F" w:rsidRPr="00E1120F" w:rsidRDefault="00E1120F" w:rsidP="00E1120F">
      <w:pPr>
        <w:pStyle w:val="Listeavsnitt"/>
        <w:numPr>
          <w:ilvl w:val="0"/>
          <w:numId w:val="4"/>
        </w:numPr>
        <w:rPr>
          <w:lang w:eastAsia="nb-NO"/>
        </w:rPr>
      </w:pPr>
      <w:r w:rsidRPr="00E1120F">
        <w:rPr>
          <w:lang w:eastAsia="nb-NO"/>
        </w:rPr>
        <w:t xml:space="preserve">Ha en </w:t>
      </w:r>
      <w:proofErr w:type="spellStart"/>
      <w:r w:rsidRPr="00E1120F">
        <w:rPr>
          <w:lang w:eastAsia="nb-NO"/>
        </w:rPr>
        <w:t>chugge</w:t>
      </w:r>
      <w:proofErr w:type="spellEnd"/>
      <w:r w:rsidRPr="00E1120F">
        <w:rPr>
          <w:lang w:eastAsia="nb-NO"/>
        </w:rPr>
        <w:t xml:space="preserve"> konkurranse med en leder. På leir drikker vi VANN!</w:t>
      </w:r>
    </w:p>
    <w:p w14:paraId="08E5CA08" w14:textId="7A695D1B" w:rsidR="00E1120F" w:rsidRPr="00E1120F" w:rsidRDefault="00E1120F" w:rsidP="00E1120F">
      <w:pPr>
        <w:pStyle w:val="Listeavsnitt"/>
        <w:numPr>
          <w:ilvl w:val="0"/>
          <w:numId w:val="4"/>
        </w:numPr>
        <w:rPr>
          <w:lang w:eastAsia="nb-NO"/>
        </w:rPr>
      </w:pPr>
      <w:r w:rsidRPr="00E1120F">
        <w:rPr>
          <w:lang w:eastAsia="nb-NO"/>
        </w:rPr>
        <w:t>Vinn mot leirpresten i stein, saks</w:t>
      </w:r>
      <w:r w:rsidR="00CB671F">
        <w:rPr>
          <w:lang w:eastAsia="nb-NO"/>
        </w:rPr>
        <w:t xml:space="preserve"> og</w:t>
      </w:r>
      <w:r w:rsidRPr="00E1120F">
        <w:rPr>
          <w:lang w:eastAsia="nb-NO"/>
        </w:rPr>
        <w:t xml:space="preserve"> papir. Beste 2 av 3</w:t>
      </w:r>
    </w:p>
    <w:p w14:paraId="7284599D" w14:textId="000E5ADB" w:rsidR="00E1120F" w:rsidRPr="00E1120F" w:rsidRDefault="00E1120F" w:rsidP="00E1120F">
      <w:pPr>
        <w:pStyle w:val="Listeavsnitt"/>
        <w:numPr>
          <w:ilvl w:val="0"/>
          <w:numId w:val="4"/>
        </w:numPr>
        <w:rPr>
          <w:lang w:eastAsia="nb-NO"/>
        </w:rPr>
      </w:pPr>
      <w:r w:rsidRPr="00E1120F">
        <w:rPr>
          <w:lang w:eastAsia="nb-NO"/>
        </w:rPr>
        <w:t xml:space="preserve">Vinn et kortspill </w:t>
      </w:r>
      <w:r w:rsidR="00CB671F">
        <w:rPr>
          <w:lang w:eastAsia="nb-NO"/>
        </w:rPr>
        <w:t xml:space="preserve">mot </w:t>
      </w:r>
      <w:r w:rsidR="00602719" w:rsidRPr="00602719">
        <w:rPr>
          <w:b/>
          <w:bCs/>
          <w:lang w:eastAsia="nb-NO"/>
        </w:rPr>
        <w:t>leirsjefen</w:t>
      </w:r>
    </w:p>
    <w:p w14:paraId="5A6ECB87" w14:textId="0ABF6F03" w:rsidR="00E1120F" w:rsidRDefault="00E1120F" w:rsidP="00E1120F">
      <w:pPr>
        <w:pStyle w:val="Listeavsnitt"/>
        <w:numPr>
          <w:ilvl w:val="0"/>
          <w:numId w:val="4"/>
        </w:numPr>
        <w:rPr>
          <w:lang w:eastAsia="nb-NO"/>
        </w:rPr>
      </w:pPr>
      <w:r w:rsidRPr="00E1120F">
        <w:rPr>
          <w:lang w:eastAsia="nb-NO"/>
        </w:rPr>
        <w:t xml:space="preserve">Få </w:t>
      </w:r>
      <w:r w:rsidR="00CB671F">
        <w:rPr>
          <w:lang w:eastAsia="nb-NO"/>
        </w:rPr>
        <w:t>liturgiansvarlig</w:t>
      </w:r>
      <w:r w:rsidRPr="00E1120F">
        <w:rPr>
          <w:lang w:eastAsia="nb-NO"/>
        </w:rPr>
        <w:t xml:space="preserve"> til å le av en vits</w:t>
      </w:r>
    </w:p>
    <w:p w14:paraId="5A1F942E" w14:textId="48C3E948" w:rsidR="00CB671F" w:rsidRDefault="00CB671F" w:rsidP="00CB671F">
      <w:pPr>
        <w:rPr>
          <w:lang w:eastAsia="nb-NO"/>
        </w:rPr>
      </w:pPr>
    </w:p>
    <w:p w14:paraId="1ED951D7" w14:textId="77777777" w:rsidR="00CB671F" w:rsidRPr="00E1120F" w:rsidRDefault="00CB671F" w:rsidP="00CB671F">
      <w:pPr>
        <w:rPr>
          <w:lang w:eastAsia="nb-NO"/>
        </w:rPr>
      </w:pPr>
    </w:p>
    <w:p w14:paraId="6782DEAB" w14:textId="77777777" w:rsidR="00E1120F" w:rsidRPr="00E1120F" w:rsidRDefault="00E1120F" w:rsidP="00E1120F">
      <w:pPr>
        <w:pStyle w:val="Listeavsnitt"/>
        <w:numPr>
          <w:ilvl w:val="0"/>
          <w:numId w:val="4"/>
        </w:numPr>
        <w:rPr>
          <w:lang w:eastAsia="nb-NO"/>
        </w:rPr>
      </w:pPr>
      <w:r w:rsidRPr="00E1120F">
        <w:rPr>
          <w:lang w:eastAsia="nb-NO"/>
        </w:rPr>
        <w:t xml:space="preserve">Si til </w:t>
      </w:r>
      <w:r w:rsidRPr="00602719">
        <w:rPr>
          <w:b/>
          <w:bCs/>
          <w:lang w:eastAsia="nb-NO"/>
        </w:rPr>
        <w:t>kokkene</w:t>
      </w:r>
      <w:r w:rsidRPr="00E1120F">
        <w:rPr>
          <w:lang w:eastAsia="nb-NO"/>
        </w:rPr>
        <w:t>: “Du var veldig fin på håret, hvem er frisøren din?”</w:t>
      </w:r>
    </w:p>
    <w:p w14:paraId="22A54427" w14:textId="77777777" w:rsidR="00E1120F" w:rsidRPr="00E1120F" w:rsidRDefault="00E1120F" w:rsidP="00E1120F">
      <w:pPr>
        <w:pStyle w:val="Listeavsnitt"/>
        <w:numPr>
          <w:ilvl w:val="0"/>
          <w:numId w:val="4"/>
        </w:numPr>
        <w:rPr>
          <w:lang w:eastAsia="nb-NO"/>
        </w:rPr>
      </w:pPr>
      <w:r w:rsidRPr="00E1120F">
        <w:rPr>
          <w:lang w:eastAsia="nb-NO"/>
        </w:rPr>
        <w:t xml:space="preserve">Be en dekade med </w:t>
      </w:r>
      <w:r w:rsidRPr="00602719">
        <w:rPr>
          <w:b/>
          <w:bCs/>
          <w:lang w:eastAsia="nb-NO"/>
        </w:rPr>
        <w:t>Trym</w:t>
      </w:r>
    </w:p>
    <w:p w14:paraId="39345393" w14:textId="77777777" w:rsidR="00E1120F" w:rsidRPr="00E1120F" w:rsidRDefault="00E1120F" w:rsidP="00E1120F">
      <w:pPr>
        <w:pStyle w:val="Listeavsnitt"/>
        <w:numPr>
          <w:ilvl w:val="0"/>
          <w:numId w:val="4"/>
        </w:numPr>
        <w:rPr>
          <w:lang w:eastAsia="nb-NO"/>
        </w:rPr>
      </w:pPr>
      <w:r w:rsidRPr="00E1120F">
        <w:rPr>
          <w:lang w:eastAsia="nb-NO"/>
        </w:rPr>
        <w:t xml:space="preserve">Ta av sokkene til </w:t>
      </w:r>
      <w:proofErr w:type="spellStart"/>
      <w:r w:rsidRPr="00602719">
        <w:rPr>
          <w:b/>
          <w:bCs/>
          <w:lang w:eastAsia="nb-NO"/>
        </w:rPr>
        <w:t>Henok</w:t>
      </w:r>
      <w:proofErr w:type="spellEnd"/>
    </w:p>
    <w:p w14:paraId="27770C37" w14:textId="77777777" w:rsidR="00E1120F" w:rsidRPr="00E1120F" w:rsidRDefault="00E1120F" w:rsidP="00E1120F">
      <w:pPr>
        <w:pStyle w:val="Listeavsnitt"/>
        <w:numPr>
          <w:ilvl w:val="0"/>
          <w:numId w:val="4"/>
        </w:numPr>
        <w:rPr>
          <w:lang w:eastAsia="nb-NO"/>
        </w:rPr>
      </w:pPr>
      <w:r w:rsidRPr="00E1120F">
        <w:rPr>
          <w:lang w:eastAsia="nb-NO"/>
        </w:rPr>
        <w:t xml:space="preserve">Få </w:t>
      </w:r>
      <w:proofErr w:type="spellStart"/>
      <w:r w:rsidRPr="00602719">
        <w:rPr>
          <w:b/>
          <w:bCs/>
          <w:lang w:eastAsia="nb-NO"/>
        </w:rPr>
        <w:t>Brion</w:t>
      </w:r>
      <w:proofErr w:type="spellEnd"/>
      <w:r w:rsidRPr="00E1120F">
        <w:rPr>
          <w:lang w:eastAsia="nb-NO"/>
        </w:rPr>
        <w:t xml:space="preserve"> til å ta en </w:t>
      </w:r>
      <w:proofErr w:type="spellStart"/>
      <w:r w:rsidRPr="00E1120F">
        <w:rPr>
          <w:lang w:eastAsia="nb-NO"/>
        </w:rPr>
        <w:t>high</w:t>
      </w:r>
      <w:proofErr w:type="spellEnd"/>
      <w:r w:rsidRPr="00E1120F">
        <w:rPr>
          <w:lang w:eastAsia="nb-NO"/>
        </w:rPr>
        <w:t>-kick</w:t>
      </w:r>
    </w:p>
    <w:p w14:paraId="1D1C5D58" w14:textId="1225610D" w:rsidR="00E1120F" w:rsidRDefault="00E1120F" w:rsidP="00E1120F">
      <w:pPr>
        <w:pStyle w:val="Listeavsnitt"/>
        <w:numPr>
          <w:ilvl w:val="0"/>
          <w:numId w:val="4"/>
        </w:numPr>
        <w:rPr>
          <w:lang w:eastAsia="nb-NO"/>
        </w:rPr>
      </w:pPr>
      <w:r w:rsidRPr="00E1120F">
        <w:rPr>
          <w:lang w:eastAsia="nb-NO"/>
        </w:rPr>
        <w:t xml:space="preserve">Vinn push-up </w:t>
      </w:r>
      <w:proofErr w:type="spellStart"/>
      <w:r w:rsidRPr="00E1120F">
        <w:rPr>
          <w:lang w:eastAsia="nb-NO"/>
        </w:rPr>
        <w:t>challenge</w:t>
      </w:r>
      <w:proofErr w:type="spellEnd"/>
      <w:r w:rsidRPr="00E1120F">
        <w:rPr>
          <w:lang w:eastAsia="nb-NO"/>
        </w:rPr>
        <w:t xml:space="preserve"> mot </w:t>
      </w:r>
      <w:r w:rsidRPr="00602719">
        <w:rPr>
          <w:b/>
          <w:bCs/>
          <w:lang w:eastAsia="nb-NO"/>
        </w:rPr>
        <w:t>Anton</w:t>
      </w:r>
    </w:p>
    <w:p w14:paraId="3F08EF30" w14:textId="77777777" w:rsidR="00CB671F" w:rsidRPr="00E1120F" w:rsidRDefault="00CB671F" w:rsidP="00CB671F">
      <w:pPr>
        <w:rPr>
          <w:lang w:eastAsia="nb-NO"/>
        </w:rPr>
      </w:pPr>
    </w:p>
    <w:p w14:paraId="6435B7C2" w14:textId="77777777" w:rsidR="00E1120F" w:rsidRPr="00E1120F" w:rsidRDefault="00E1120F" w:rsidP="00E1120F">
      <w:pPr>
        <w:pStyle w:val="Listeavsnitt"/>
        <w:numPr>
          <w:ilvl w:val="0"/>
          <w:numId w:val="4"/>
        </w:numPr>
        <w:rPr>
          <w:lang w:eastAsia="nb-NO"/>
        </w:rPr>
      </w:pPr>
      <w:r w:rsidRPr="00E1120F">
        <w:rPr>
          <w:lang w:eastAsia="nb-NO"/>
        </w:rPr>
        <w:t xml:space="preserve">Få </w:t>
      </w:r>
      <w:r w:rsidRPr="00602719">
        <w:rPr>
          <w:b/>
          <w:bCs/>
          <w:lang w:eastAsia="nb-NO"/>
        </w:rPr>
        <w:t>Bao Hieu</w:t>
      </w:r>
      <w:r w:rsidRPr="00E1120F">
        <w:rPr>
          <w:lang w:eastAsia="nb-NO"/>
        </w:rPr>
        <w:t xml:space="preserve"> til å synge elektrisk med deg</w:t>
      </w:r>
    </w:p>
    <w:p w14:paraId="7BD76F8E" w14:textId="77777777" w:rsidR="00E1120F" w:rsidRPr="00E1120F" w:rsidRDefault="00E1120F" w:rsidP="00E1120F">
      <w:pPr>
        <w:pStyle w:val="Listeavsnitt"/>
        <w:numPr>
          <w:ilvl w:val="0"/>
          <w:numId w:val="4"/>
        </w:numPr>
        <w:rPr>
          <w:lang w:eastAsia="nb-NO"/>
        </w:rPr>
      </w:pPr>
      <w:r w:rsidRPr="00E1120F">
        <w:rPr>
          <w:lang w:eastAsia="nb-NO"/>
        </w:rPr>
        <w:t xml:space="preserve">Lag en </w:t>
      </w:r>
      <w:proofErr w:type="spellStart"/>
      <w:r w:rsidRPr="00E1120F">
        <w:rPr>
          <w:lang w:eastAsia="nb-NO"/>
        </w:rPr>
        <w:t>tiktok</w:t>
      </w:r>
      <w:proofErr w:type="spellEnd"/>
      <w:r w:rsidRPr="00E1120F">
        <w:rPr>
          <w:lang w:eastAsia="nb-NO"/>
        </w:rPr>
        <w:t xml:space="preserve"> sammen med </w:t>
      </w:r>
      <w:proofErr w:type="spellStart"/>
      <w:r w:rsidRPr="00602719">
        <w:rPr>
          <w:b/>
          <w:bCs/>
          <w:lang w:eastAsia="nb-NO"/>
        </w:rPr>
        <w:t>Clengtan</w:t>
      </w:r>
      <w:proofErr w:type="spellEnd"/>
      <w:r w:rsidRPr="00E1120F">
        <w:rPr>
          <w:lang w:eastAsia="nb-NO"/>
        </w:rPr>
        <w:t xml:space="preserve"> der dere danser “</w:t>
      </w:r>
      <w:proofErr w:type="spellStart"/>
      <w:r w:rsidRPr="00E1120F">
        <w:rPr>
          <w:lang w:eastAsia="nb-NO"/>
        </w:rPr>
        <w:t>Renegade</w:t>
      </w:r>
      <w:proofErr w:type="spellEnd"/>
      <w:r w:rsidRPr="00E1120F">
        <w:rPr>
          <w:lang w:eastAsia="nb-NO"/>
        </w:rPr>
        <w:t>”</w:t>
      </w:r>
    </w:p>
    <w:p w14:paraId="12DF91E0" w14:textId="77777777" w:rsidR="00E1120F" w:rsidRPr="00E1120F" w:rsidRDefault="00E1120F" w:rsidP="00E1120F">
      <w:pPr>
        <w:pStyle w:val="Listeavsnitt"/>
        <w:numPr>
          <w:ilvl w:val="0"/>
          <w:numId w:val="4"/>
        </w:numPr>
        <w:rPr>
          <w:lang w:eastAsia="nb-NO"/>
        </w:rPr>
      </w:pPr>
      <w:r w:rsidRPr="00E1120F">
        <w:rPr>
          <w:lang w:eastAsia="nb-NO"/>
        </w:rPr>
        <w:t xml:space="preserve">Få </w:t>
      </w:r>
      <w:r w:rsidRPr="00602719">
        <w:rPr>
          <w:b/>
          <w:bCs/>
          <w:lang w:eastAsia="nb-NO"/>
        </w:rPr>
        <w:t>Nhat</w:t>
      </w:r>
      <w:r w:rsidRPr="00E1120F">
        <w:rPr>
          <w:lang w:eastAsia="nb-NO"/>
        </w:rPr>
        <w:t xml:space="preserve"> til å fortelle om kjærlighetslivet sitt</w:t>
      </w:r>
    </w:p>
    <w:p w14:paraId="25EBF872" w14:textId="77777777" w:rsidR="00E1120F" w:rsidRPr="00E1120F" w:rsidRDefault="00E1120F" w:rsidP="00E1120F">
      <w:pPr>
        <w:pStyle w:val="Listeavsnitt"/>
        <w:numPr>
          <w:ilvl w:val="0"/>
          <w:numId w:val="4"/>
        </w:numPr>
        <w:rPr>
          <w:lang w:eastAsia="nb-NO"/>
        </w:rPr>
      </w:pPr>
      <w:r w:rsidRPr="00E1120F">
        <w:rPr>
          <w:lang w:eastAsia="nb-NO"/>
        </w:rPr>
        <w:t xml:space="preserve">Få </w:t>
      </w:r>
      <w:proofErr w:type="spellStart"/>
      <w:r w:rsidRPr="00602719">
        <w:rPr>
          <w:b/>
          <w:bCs/>
          <w:lang w:eastAsia="nb-NO"/>
        </w:rPr>
        <w:t>Roystan</w:t>
      </w:r>
      <w:proofErr w:type="spellEnd"/>
      <w:r w:rsidRPr="00E1120F">
        <w:rPr>
          <w:lang w:eastAsia="nb-NO"/>
        </w:rPr>
        <w:t xml:space="preserve"> til å synge </w:t>
      </w:r>
      <w:proofErr w:type="spellStart"/>
      <w:r w:rsidRPr="00E1120F">
        <w:rPr>
          <w:lang w:eastAsia="nb-NO"/>
        </w:rPr>
        <w:t>whistle</w:t>
      </w:r>
      <w:proofErr w:type="spellEnd"/>
      <w:r w:rsidRPr="00E1120F">
        <w:rPr>
          <w:lang w:eastAsia="nb-NO"/>
        </w:rPr>
        <w:t xml:space="preserve"> tone Mariah Carey</w:t>
      </w:r>
    </w:p>
    <w:p w14:paraId="68A6FE7C" w14:textId="77777777" w:rsidR="00E1120F" w:rsidRPr="00E1120F" w:rsidRDefault="00E1120F" w:rsidP="00E1120F">
      <w:pPr>
        <w:pStyle w:val="Listeavsnitt"/>
        <w:numPr>
          <w:ilvl w:val="0"/>
          <w:numId w:val="4"/>
        </w:numPr>
        <w:rPr>
          <w:lang w:eastAsia="nb-NO"/>
        </w:rPr>
      </w:pPr>
      <w:r w:rsidRPr="00E1120F">
        <w:rPr>
          <w:lang w:eastAsia="nb-NO"/>
        </w:rPr>
        <w:t xml:space="preserve">Se hvem som kan gå lengst ned i spagaten med </w:t>
      </w:r>
      <w:r w:rsidRPr="00602719">
        <w:rPr>
          <w:b/>
          <w:bCs/>
          <w:lang w:eastAsia="nb-NO"/>
        </w:rPr>
        <w:t>An-Thuy</w:t>
      </w:r>
    </w:p>
    <w:p w14:paraId="697DC96A" w14:textId="77777777" w:rsidR="00E1120F" w:rsidRPr="00E1120F" w:rsidRDefault="00E1120F" w:rsidP="00E1120F">
      <w:pPr>
        <w:pStyle w:val="Listeavsnitt"/>
        <w:numPr>
          <w:ilvl w:val="0"/>
          <w:numId w:val="4"/>
        </w:numPr>
        <w:rPr>
          <w:lang w:eastAsia="nb-NO"/>
        </w:rPr>
      </w:pPr>
      <w:r w:rsidRPr="00E1120F">
        <w:rPr>
          <w:lang w:eastAsia="nb-NO"/>
        </w:rPr>
        <w:t xml:space="preserve">Snakk kun spansk med </w:t>
      </w:r>
      <w:r w:rsidRPr="00602719">
        <w:rPr>
          <w:b/>
          <w:bCs/>
          <w:lang w:eastAsia="nb-NO"/>
        </w:rPr>
        <w:t>Caroline</w:t>
      </w:r>
      <w:r w:rsidRPr="00E1120F">
        <w:rPr>
          <w:lang w:eastAsia="nb-NO"/>
        </w:rPr>
        <w:t xml:space="preserve"> under et måltid</w:t>
      </w:r>
    </w:p>
    <w:p w14:paraId="19A4D6B4" w14:textId="77777777" w:rsidR="00E1120F" w:rsidRPr="00E1120F" w:rsidRDefault="00E1120F" w:rsidP="00E1120F">
      <w:pPr>
        <w:pStyle w:val="Listeavsnitt"/>
        <w:numPr>
          <w:ilvl w:val="0"/>
          <w:numId w:val="4"/>
        </w:numPr>
        <w:rPr>
          <w:lang w:eastAsia="nb-NO"/>
        </w:rPr>
      </w:pPr>
      <w:r w:rsidRPr="00E1120F">
        <w:rPr>
          <w:lang w:eastAsia="nb-NO"/>
        </w:rPr>
        <w:t xml:space="preserve">Still et spørsmål til </w:t>
      </w:r>
      <w:r w:rsidRPr="00602719">
        <w:rPr>
          <w:b/>
          <w:bCs/>
          <w:lang w:eastAsia="nb-NO"/>
        </w:rPr>
        <w:t>Sunniva</w:t>
      </w:r>
      <w:r w:rsidRPr="00E1120F">
        <w:rPr>
          <w:lang w:eastAsia="nb-NO"/>
        </w:rPr>
        <w:t xml:space="preserve"> som hun ikke klarer å svare på</w:t>
      </w:r>
    </w:p>
    <w:p w14:paraId="63CD8025" w14:textId="77777777" w:rsidR="00E1120F" w:rsidRPr="00E1120F" w:rsidRDefault="00E1120F" w:rsidP="00E1120F">
      <w:pPr>
        <w:pStyle w:val="Listeavsnitt"/>
        <w:numPr>
          <w:ilvl w:val="0"/>
          <w:numId w:val="4"/>
        </w:numPr>
        <w:rPr>
          <w:lang w:eastAsia="nb-NO"/>
        </w:rPr>
      </w:pPr>
      <w:r w:rsidRPr="00E1120F">
        <w:rPr>
          <w:lang w:eastAsia="nb-NO"/>
        </w:rPr>
        <w:t xml:space="preserve">Flett håret til </w:t>
      </w:r>
      <w:proofErr w:type="spellStart"/>
      <w:r w:rsidRPr="00602719">
        <w:rPr>
          <w:b/>
          <w:bCs/>
          <w:lang w:eastAsia="nb-NO"/>
        </w:rPr>
        <w:t>Nhu</w:t>
      </w:r>
      <w:proofErr w:type="spellEnd"/>
    </w:p>
    <w:p w14:paraId="5DB9F397" w14:textId="77777777" w:rsidR="00E1120F" w:rsidRPr="00E1120F" w:rsidRDefault="00E1120F" w:rsidP="00E1120F">
      <w:pPr>
        <w:pStyle w:val="Listeavsnitt"/>
        <w:numPr>
          <w:ilvl w:val="0"/>
          <w:numId w:val="4"/>
        </w:numPr>
        <w:rPr>
          <w:lang w:eastAsia="nb-NO"/>
        </w:rPr>
      </w:pPr>
      <w:r w:rsidRPr="00E1120F">
        <w:rPr>
          <w:lang w:eastAsia="nb-NO"/>
        </w:rPr>
        <w:t xml:space="preserve">Følg etter </w:t>
      </w:r>
      <w:r w:rsidRPr="00602719">
        <w:rPr>
          <w:b/>
          <w:bCs/>
          <w:lang w:eastAsia="nb-NO"/>
        </w:rPr>
        <w:t>Veronica</w:t>
      </w:r>
      <w:r w:rsidRPr="00E1120F">
        <w:rPr>
          <w:lang w:eastAsia="nb-NO"/>
        </w:rPr>
        <w:t xml:space="preserve"> i en halv time. NB! ikke på do.</w:t>
      </w:r>
    </w:p>
    <w:p w14:paraId="41C2D421" w14:textId="26C1C0F1" w:rsidR="00E1120F" w:rsidRDefault="00E1120F" w:rsidP="00E1120F">
      <w:pPr>
        <w:pStyle w:val="Listeavsnitt"/>
        <w:numPr>
          <w:ilvl w:val="0"/>
          <w:numId w:val="4"/>
        </w:numPr>
        <w:rPr>
          <w:lang w:eastAsia="nb-NO"/>
        </w:rPr>
      </w:pPr>
      <w:r w:rsidRPr="00E1120F">
        <w:rPr>
          <w:lang w:eastAsia="nb-NO"/>
        </w:rPr>
        <w:t>Bytt den ene sokken med en annen deltaker og gå slik en hel dag.</w:t>
      </w:r>
    </w:p>
    <w:p w14:paraId="7213A149" w14:textId="77777777" w:rsidR="00CB671F" w:rsidRPr="00E1120F" w:rsidRDefault="00CB671F" w:rsidP="00CB671F">
      <w:pPr>
        <w:rPr>
          <w:lang w:eastAsia="nb-NO"/>
        </w:rPr>
      </w:pPr>
    </w:p>
    <w:p w14:paraId="6A50BB85" w14:textId="77777777" w:rsidR="00E1120F" w:rsidRPr="00E1120F" w:rsidRDefault="00E1120F" w:rsidP="00E1120F">
      <w:pPr>
        <w:pStyle w:val="Listeavsnitt"/>
        <w:numPr>
          <w:ilvl w:val="0"/>
          <w:numId w:val="4"/>
        </w:numPr>
        <w:rPr>
          <w:lang w:eastAsia="nb-NO"/>
        </w:rPr>
      </w:pPr>
      <w:r w:rsidRPr="00E1120F">
        <w:rPr>
          <w:lang w:eastAsia="nb-NO"/>
        </w:rPr>
        <w:t>Ha stirrekonkurranse med den som sitter foran deg under et måltid</w:t>
      </w:r>
    </w:p>
    <w:p w14:paraId="3636CCBC" w14:textId="77777777" w:rsidR="00E1120F" w:rsidRPr="00E1120F" w:rsidRDefault="00E1120F" w:rsidP="00E1120F">
      <w:pPr>
        <w:pStyle w:val="Listeavsnitt"/>
        <w:numPr>
          <w:ilvl w:val="0"/>
          <w:numId w:val="4"/>
        </w:numPr>
        <w:rPr>
          <w:lang w:eastAsia="nb-NO"/>
        </w:rPr>
      </w:pPr>
      <w:r w:rsidRPr="00E1120F">
        <w:rPr>
          <w:lang w:eastAsia="nb-NO"/>
        </w:rPr>
        <w:t>Blunk til noen helt til de blunker tilbake</w:t>
      </w:r>
    </w:p>
    <w:p w14:paraId="6F5925F4" w14:textId="77777777" w:rsidR="00E1120F" w:rsidRPr="00E1120F" w:rsidRDefault="00E1120F" w:rsidP="00E1120F">
      <w:pPr>
        <w:pStyle w:val="Listeavsnitt"/>
        <w:numPr>
          <w:ilvl w:val="0"/>
          <w:numId w:val="4"/>
        </w:numPr>
        <w:rPr>
          <w:lang w:eastAsia="nb-NO"/>
        </w:rPr>
      </w:pPr>
      <w:r w:rsidRPr="00E1120F">
        <w:rPr>
          <w:lang w:eastAsia="nb-NO"/>
        </w:rPr>
        <w:t>Vær fastbundet til en stol i 15 minutter under et måltid</w:t>
      </w:r>
    </w:p>
    <w:p w14:paraId="4A1203CA" w14:textId="77777777" w:rsidR="00E1120F" w:rsidRPr="00E1120F" w:rsidRDefault="00E1120F" w:rsidP="00E1120F">
      <w:pPr>
        <w:pStyle w:val="Listeavsnitt"/>
        <w:numPr>
          <w:ilvl w:val="0"/>
          <w:numId w:val="4"/>
        </w:numPr>
        <w:rPr>
          <w:lang w:eastAsia="nb-NO"/>
        </w:rPr>
      </w:pPr>
      <w:r w:rsidRPr="00E1120F">
        <w:rPr>
          <w:lang w:eastAsia="nb-NO"/>
        </w:rPr>
        <w:t>Få 10 personer til å danse babyshark med deg</w:t>
      </w:r>
    </w:p>
    <w:p w14:paraId="302849DB" w14:textId="77777777" w:rsidR="00E1120F" w:rsidRPr="00E1120F" w:rsidRDefault="00E1120F" w:rsidP="00E1120F">
      <w:pPr>
        <w:pStyle w:val="Listeavsnitt"/>
        <w:numPr>
          <w:ilvl w:val="0"/>
          <w:numId w:val="4"/>
        </w:numPr>
        <w:rPr>
          <w:lang w:eastAsia="nb-NO"/>
        </w:rPr>
      </w:pPr>
      <w:r w:rsidRPr="00E1120F">
        <w:rPr>
          <w:lang w:eastAsia="nb-NO"/>
        </w:rPr>
        <w:t>Stupe kråke 10 ganger på under 30 sekunder</w:t>
      </w:r>
    </w:p>
    <w:p w14:paraId="14A61880" w14:textId="77777777" w:rsidR="00E1120F" w:rsidRPr="00E1120F" w:rsidRDefault="00E1120F" w:rsidP="00E1120F">
      <w:pPr>
        <w:pStyle w:val="Listeavsnitt"/>
        <w:numPr>
          <w:ilvl w:val="0"/>
          <w:numId w:val="4"/>
        </w:numPr>
        <w:rPr>
          <w:lang w:eastAsia="nb-NO"/>
        </w:rPr>
      </w:pPr>
      <w:r w:rsidRPr="00E1120F">
        <w:rPr>
          <w:lang w:eastAsia="nb-NO"/>
        </w:rPr>
        <w:t>Drikke et glass vann uten hender og uten hjelp av andre</w:t>
      </w:r>
    </w:p>
    <w:p w14:paraId="430693FB" w14:textId="77777777" w:rsidR="00E1120F" w:rsidRPr="00E1120F" w:rsidRDefault="00E1120F" w:rsidP="00E1120F">
      <w:pPr>
        <w:pStyle w:val="Listeavsnitt"/>
        <w:numPr>
          <w:ilvl w:val="0"/>
          <w:numId w:val="4"/>
        </w:numPr>
        <w:rPr>
          <w:lang w:eastAsia="nb-NO"/>
        </w:rPr>
      </w:pPr>
      <w:r w:rsidRPr="00E1120F">
        <w:rPr>
          <w:lang w:eastAsia="nb-NO"/>
        </w:rPr>
        <w:t>Gå med bart i 3 timer</w:t>
      </w:r>
    </w:p>
    <w:p w14:paraId="6E67E7D6" w14:textId="77777777" w:rsidR="00E1120F" w:rsidRPr="00E1120F" w:rsidRDefault="00E1120F" w:rsidP="00E1120F">
      <w:pPr>
        <w:pStyle w:val="Listeavsnitt"/>
        <w:numPr>
          <w:ilvl w:val="0"/>
          <w:numId w:val="4"/>
        </w:numPr>
        <w:rPr>
          <w:lang w:eastAsia="nb-NO"/>
        </w:rPr>
      </w:pPr>
      <w:r w:rsidRPr="00E1120F">
        <w:rPr>
          <w:lang w:eastAsia="nb-NO"/>
        </w:rPr>
        <w:t>Gå med klær på vranga i en hel dag</w:t>
      </w:r>
    </w:p>
    <w:p w14:paraId="2335ECE9" w14:textId="77777777" w:rsidR="00E1120F" w:rsidRPr="00E1120F" w:rsidRDefault="00E1120F" w:rsidP="00E1120F">
      <w:pPr>
        <w:pStyle w:val="Listeavsnitt"/>
        <w:numPr>
          <w:ilvl w:val="0"/>
          <w:numId w:val="4"/>
        </w:numPr>
        <w:rPr>
          <w:lang w:eastAsia="nb-NO"/>
        </w:rPr>
      </w:pPr>
      <w:r w:rsidRPr="00E1120F">
        <w:rPr>
          <w:lang w:eastAsia="nb-NO"/>
        </w:rPr>
        <w:t>Ring mamma/pappa og si at du er glad i henne/han og at du savner henne/han</w:t>
      </w:r>
    </w:p>
    <w:p w14:paraId="66CE7D56" w14:textId="77777777" w:rsidR="00E1120F" w:rsidRPr="00E1120F" w:rsidRDefault="00E1120F" w:rsidP="00E1120F">
      <w:pPr>
        <w:pStyle w:val="Listeavsnitt"/>
        <w:numPr>
          <w:ilvl w:val="0"/>
          <w:numId w:val="4"/>
        </w:numPr>
        <w:rPr>
          <w:lang w:eastAsia="nb-NO"/>
        </w:rPr>
      </w:pPr>
      <w:r w:rsidRPr="00E1120F">
        <w:rPr>
          <w:lang w:eastAsia="nb-NO"/>
        </w:rPr>
        <w:t>Skriv en hyggelig lapp (</w:t>
      </w:r>
      <w:proofErr w:type="spellStart"/>
      <w:r w:rsidRPr="00E1120F">
        <w:rPr>
          <w:lang w:eastAsia="nb-NO"/>
        </w:rPr>
        <w:t>snap</w:t>
      </w:r>
      <w:proofErr w:type="spellEnd"/>
      <w:r w:rsidRPr="00E1120F">
        <w:rPr>
          <w:lang w:eastAsia="nb-NO"/>
        </w:rPr>
        <w:t>) til alle sammen</w:t>
      </w:r>
    </w:p>
    <w:p w14:paraId="54C385E4" w14:textId="6DCB93A6" w:rsidR="00E60B44" w:rsidRPr="00E60B44" w:rsidRDefault="00E60B44" w:rsidP="00E60B44"/>
    <w:p w14:paraId="68E5B32E" w14:textId="6817A52B" w:rsidR="00E1120F" w:rsidRDefault="00E1120F">
      <w:pPr>
        <w:jc w:val="left"/>
        <w:rPr>
          <w:rFonts w:ascii="Bebas Neue" w:eastAsiaTheme="majorEastAsia" w:hAnsi="Bebas Neue" w:cstheme="majorBidi"/>
          <w:sz w:val="28"/>
          <w:szCs w:val="32"/>
        </w:rPr>
      </w:pPr>
      <w:r>
        <w:br w:type="page"/>
      </w:r>
    </w:p>
    <w:p w14:paraId="2930E0C0" w14:textId="6817A52B" w:rsidR="00E60B44" w:rsidRPr="00596920" w:rsidRDefault="006E1D82" w:rsidP="00E60B44">
      <w:pPr>
        <w:pStyle w:val="Overskrift1"/>
        <w:rPr>
          <w:sz w:val="40"/>
          <w:szCs w:val="40"/>
        </w:rPr>
      </w:pPr>
      <w:bookmarkStart w:id="5" w:name="_Toc46402673"/>
      <w:r w:rsidRPr="00596920">
        <w:rPr>
          <w:sz w:val="40"/>
          <w:szCs w:val="40"/>
        </w:rPr>
        <w:lastRenderedPageBreak/>
        <w:t>Skriftespeil</w:t>
      </w:r>
      <w:bookmarkEnd w:id="5"/>
    </w:p>
    <w:p w14:paraId="112D40CC" w14:textId="0E8A97F9" w:rsidR="00596920" w:rsidRPr="00596920" w:rsidRDefault="00596920" w:rsidP="00596920">
      <w:pPr>
        <w:rPr>
          <w:b/>
          <w:bCs/>
        </w:rPr>
      </w:pPr>
      <w:r w:rsidRPr="00596920">
        <w:rPr>
          <w:b/>
          <w:bCs/>
        </w:rPr>
        <w:t>Innledning</w:t>
      </w:r>
    </w:p>
    <w:p w14:paraId="5D652FE4" w14:textId="11EBCAC9" w:rsidR="00EB417E" w:rsidRDefault="00596920" w:rsidP="00596920">
      <w:r>
        <w:t>Skriftemålet eller Botens sakrament er en stor gave Gud har gitt oss. Å gå rundt og bære på synder og nederlag er en tung bør. Dersom vi ikke gjør noe med det, kan det gjøre oss deprimerte eller likegyldige, men mer alvorlig, det skaper avstand til Gud og våre med</w:t>
      </w:r>
      <w:r>
        <w:softHyphen/>
        <w:t>mennesker. Ved sin død og oppstandelse har Jesus overvunnet alle våre nederlag og synder. Han tilgir oss, ja han kan vende det onde til det gode, selv våre synder. Derfor har han gitt oss botens sakrament der vi kan overgi alt til ham. Gjennom presten lytter Kristus til oss, og gir oss tilgivelse for våre synder.</w:t>
      </w:r>
    </w:p>
    <w:p w14:paraId="0B9E54A2" w14:textId="2F99AF45" w:rsidR="00596920" w:rsidRDefault="00596920" w:rsidP="00596920">
      <w:r>
        <w:t>Vi bør skrifte regelmessig, Kirkens gamle regel sier at en er forpliktet til å skrifte minst én gang i året. Men mer enn en plikt er dette et privilegium. En regelmessig skriftemålspraksis er en stor hjelp i livet. Be gjerne presten om råd om dette neste gang du går til skrifte.</w:t>
      </w:r>
    </w:p>
    <w:p w14:paraId="54217A6E" w14:textId="77777777" w:rsidR="00596920" w:rsidRDefault="00596920" w:rsidP="00596920">
      <w:r>
        <w:t>Vi må ta oss tid til å forberede oss ved bønn og samvittighetsransakelse. Begynn gjerne med å be den Hellige Ånd om at han må opplyse din samvittighet og gi deg lengsel etter å vende om til Gud. Skriftespeilet som følger kan også være en god hjelp til å se vårt liv i lys av Guds bud.</w:t>
      </w:r>
    </w:p>
    <w:p w14:paraId="2EDB0281" w14:textId="77777777" w:rsidR="00EB417E" w:rsidRDefault="00EB417E" w:rsidP="00596920">
      <w:pPr>
        <w:rPr>
          <w:b/>
          <w:bCs/>
        </w:rPr>
      </w:pPr>
    </w:p>
    <w:p w14:paraId="22FBD18D" w14:textId="77777777" w:rsidR="00EB417E" w:rsidRDefault="00EB417E" w:rsidP="00EB417E">
      <w:pPr>
        <w:pStyle w:val="Listeavsnitt"/>
        <w:numPr>
          <w:ilvl w:val="0"/>
          <w:numId w:val="7"/>
        </w:numPr>
      </w:pPr>
      <w:r>
        <w:t>bud: Du skal ikke ha andre guder enn meg. Har jeg tatt hensyn til meg selv, andre mennesker eller ting, mer enn til Gud? Har jeg skammet meg over min tro? Har jeg vært overtroisk? Har jeg brukt en rimelig del av mine penger til menighet, misjon eller nødhjelp? Har jeg sett på, og brukt min tid, mine evner og mine anlegg som Guds gave?</w:t>
      </w:r>
    </w:p>
    <w:p w14:paraId="31A2DB06" w14:textId="77777777" w:rsidR="00EB417E" w:rsidRDefault="00EB417E" w:rsidP="00EB417E"/>
    <w:p w14:paraId="4FB955FD" w14:textId="77777777" w:rsidR="00EB417E" w:rsidRDefault="00EB417E" w:rsidP="00EB417E">
      <w:pPr>
        <w:pStyle w:val="Listeavsnitt"/>
        <w:numPr>
          <w:ilvl w:val="0"/>
          <w:numId w:val="7"/>
        </w:numPr>
      </w:pPr>
      <w:r>
        <w:t>bud: Du skal ikke misbruke Guds navn. Har jeg brukt Guds navn og Guds ord lettferdig og uærbødig? Har jeg forsømt bibellesning og bønn? Har jeg sverget falsk eller sviktet et løfte? Har jeg talt usømmelig, bannet, eller fått andre til å banne?</w:t>
      </w:r>
    </w:p>
    <w:p w14:paraId="14249877" w14:textId="77777777" w:rsidR="00EB417E" w:rsidRDefault="00EB417E" w:rsidP="00EB417E">
      <w:pPr>
        <w:pStyle w:val="Listeavsnitt"/>
      </w:pPr>
    </w:p>
    <w:p w14:paraId="5AF9C0A1" w14:textId="77777777" w:rsidR="00EB417E" w:rsidRDefault="00EB417E" w:rsidP="00EB417E">
      <w:pPr>
        <w:pStyle w:val="Listeavsnitt"/>
        <w:numPr>
          <w:ilvl w:val="0"/>
          <w:numId w:val="7"/>
        </w:numPr>
      </w:pPr>
      <w:r>
        <w:t xml:space="preserve">bud: Du skal holde hviledagen hellig. Har jeg </w:t>
      </w:r>
      <w:proofErr w:type="spellStart"/>
      <w:r>
        <w:t>p.g.a.</w:t>
      </w:r>
      <w:proofErr w:type="spellEnd"/>
      <w:r>
        <w:t xml:space="preserve"> unødig arbeid, sport e.l. eller uten grunn, forsømt gudstjenesten og nattverden? Har jeg forsømt å be for min menighet, og dem som har særlige oppgaver og ansvar der? Har jeg øvet kritikk bak deres rygg? Har jeg forsømt å takke for min dåp?</w:t>
      </w:r>
    </w:p>
    <w:p w14:paraId="3A5FD18E" w14:textId="77777777" w:rsidR="00EB417E" w:rsidRDefault="00EB417E" w:rsidP="00EB417E">
      <w:pPr>
        <w:pStyle w:val="Listeavsnitt"/>
      </w:pPr>
    </w:p>
    <w:p w14:paraId="08F7121A" w14:textId="77777777" w:rsidR="00EB417E" w:rsidRDefault="00EB417E" w:rsidP="00EB417E">
      <w:pPr>
        <w:pStyle w:val="Listeavsnitt"/>
        <w:numPr>
          <w:ilvl w:val="0"/>
          <w:numId w:val="7"/>
        </w:numPr>
      </w:pPr>
      <w:r>
        <w:lastRenderedPageBreak/>
        <w:t>bud: Du skal ære din far og din mor. Har jeg vært utakknemlig, fordringsfull, hensynsløs, frekk eller uvennlig i mitt hjem? Har jeg talt nedsettende om min familie overfor utenforstående? Har jeg glemt omsorg og forbønn for min familie? Har jeg forsømt å holde kontakt med mine foreldre, besteforeldre og andre nære slektninger? Har jeg forsømt mitt ansvar som borger av mitt land og verdenssamfunnet? Har jeg vært uvennlig, hovmodig eller urettferdig i forhold til arbeidskamerater, over- og underordnede?</w:t>
      </w:r>
    </w:p>
    <w:p w14:paraId="097E16F0" w14:textId="77777777" w:rsidR="00EB417E" w:rsidRDefault="00EB417E" w:rsidP="00EB417E">
      <w:pPr>
        <w:pStyle w:val="Listeavsnitt"/>
      </w:pPr>
    </w:p>
    <w:p w14:paraId="45429E19" w14:textId="629CADD1" w:rsidR="00EB417E" w:rsidRDefault="00EB417E" w:rsidP="00EB417E">
      <w:pPr>
        <w:pStyle w:val="Listeavsnitt"/>
        <w:numPr>
          <w:ilvl w:val="0"/>
          <w:numId w:val="7"/>
        </w:numPr>
      </w:pPr>
      <w:r>
        <w:t xml:space="preserve">bud: Du skal ikke slå i </w:t>
      </w:r>
      <w:r>
        <w:t>hjel</w:t>
      </w:r>
      <w:r>
        <w:t>. Har jeg båret på hat og hevntanker mot noen? Har jeg forsømt å hjelpe der jeg kunne? Har jeg drept, skadet eller satt i fare andres eller eget liv og helse ved uvørenhet, slik som brudd på trafikkreglene o.l.? Har jeg skadet egen eller andres sunnhet ved mangel på måtehold og dårlig eksempel i forhold til mat, nytelsesmidler o</w:t>
      </w:r>
      <w:r>
        <w:t>g lignende</w:t>
      </w:r>
      <w:r>
        <w:t>? Eller ved å fordømme et sunt levevis?</w:t>
      </w:r>
    </w:p>
    <w:p w14:paraId="27B805AB" w14:textId="77777777" w:rsidR="00EB417E" w:rsidRDefault="00EB417E" w:rsidP="00EB417E">
      <w:pPr>
        <w:pStyle w:val="Listeavsnitt"/>
      </w:pPr>
    </w:p>
    <w:p w14:paraId="59BE29C4" w14:textId="77777777" w:rsidR="00EB417E" w:rsidRDefault="00EB417E" w:rsidP="00EB417E">
      <w:pPr>
        <w:pStyle w:val="Listeavsnitt"/>
        <w:numPr>
          <w:ilvl w:val="0"/>
          <w:numId w:val="7"/>
        </w:numPr>
      </w:pPr>
      <w:r>
        <w:t>bud: Du skal ikke bryte ekteskapet/Du skal ikke drive hor. Har jeg vært forsømmelig eller hensynsløs overfor min ektefelle? Har jeg dvelt ved ukyske forestillinger? Eller søkt dem opp i smusslitteratur, internett, dårlig film, video o.l.? Har jeg vært utro mot min ektefelle eller den som en gang skal bli det? Har jeg foregrepet ekteskapet? Har jeg ved ord, holdning, klesdrakt o.l. lekt med andres følelser?</w:t>
      </w:r>
    </w:p>
    <w:p w14:paraId="6F552A54" w14:textId="77777777" w:rsidR="00EB417E" w:rsidRDefault="00EB417E" w:rsidP="00EB417E">
      <w:pPr>
        <w:pStyle w:val="Listeavsnitt"/>
      </w:pPr>
    </w:p>
    <w:p w14:paraId="3145C876" w14:textId="77777777" w:rsidR="00EB417E" w:rsidRDefault="00EB417E" w:rsidP="00EB417E">
      <w:pPr>
        <w:pStyle w:val="Listeavsnitt"/>
        <w:numPr>
          <w:ilvl w:val="0"/>
          <w:numId w:val="7"/>
        </w:numPr>
      </w:pPr>
      <w:r>
        <w:t>bud: Du skal ikke stjele. Har jeg stjålet, forsømt å levere tilbake lånte ting, snytt på arbeidstiden, underbetalt folk, skrevet falsk i selvangivelsen, unndratt meg billettkjøp, toll m.m.?</w:t>
      </w:r>
    </w:p>
    <w:p w14:paraId="5D2818BA" w14:textId="77777777" w:rsidR="00EB417E" w:rsidRDefault="00EB417E" w:rsidP="00EB417E">
      <w:pPr>
        <w:pStyle w:val="Listeavsnitt"/>
      </w:pPr>
    </w:p>
    <w:p w14:paraId="66498ACF" w14:textId="77777777" w:rsidR="00EB417E" w:rsidRDefault="00EB417E" w:rsidP="00EB417E">
      <w:pPr>
        <w:pStyle w:val="Listeavsnitt"/>
        <w:numPr>
          <w:ilvl w:val="0"/>
          <w:numId w:val="7"/>
        </w:numPr>
      </w:pPr>
      <w:r>
        <w:t>bud: Du skal ikke tale usant om din neste. Har jeg baktalt noen eller unnlatt a stoppe et ondt rykte? Har jeg løyet, hyklet eller smigret? Har jeg unnlatt å ta alt i beste mening?</w:t>
      </w:r>
    </w:p>
    <w:p w14:paraId="2E5F0EFA" w14:textId="77777777" w:rsidR="00EB417E" w:rsidRDefault="00EB417E" w:rsidP="00EB417E">
      <w:pPr>
        <w:pStyle w:val="Listeavsnitt"/>
      </w:pPr>
    </w:p>
    <w:p w14:paraId="21A58350" w14:textId="77777777" w:rsidR="00EB417E" w:rsidRDefault="00EB417E" w:rsidP="00EB417E">
      <w:pPr>
        <w:pStyle w:val="Listeavsnitt"/>
        <w:numPr>
          <w:ilvl w:val="0"/>
          <w:numId w:val="7"/>
        </w:numPr>
      </w:pPr>
      <w:r>
        <w:t xml:space="preserve">9. og 10. bud: Du skal ikke </w:t>
      </w:r>
      <w:proofErr w:type="gramStart"/>
      <w:r>
        <w:t>begjære</w:t>
      </w:r>
      <w:proofErr w:type="gramEnd"/>
      <w:r>
        <w:t>. Har jeg misunt noen? Har jeg fralurt noen noe? Har jeg på urett vis trengt meg inn mellom andre mennesker som skulle stå eller høre sammen?</w:t>
      </w:r>
    </w:p>
    <w:p w14:paraId="65AB6B6D" w14:textId="77777777" w:rsidR="00EB417E" w:rsidRDefault="00EB417E" w:rsidP="00EB417E">
      <w:pPr>
        <w:pStyle w:val="Listeavsnitt"/>
      </w:pPr>
    </w:p>
    <w:p w14:paraId="0BF263AE" w14:textId="113AE866" w:rsidR="00E1120F" w:rsidRDefault="00EB417E" w:rsidP="00596920">
      <w:pPr>
        <w:pStyle w:val="Listeavsnitt"/>
        <w:numPr>
          <w:ilvl w:val="0"/>
          <w:numId w:val="7"/>
        </w:numPr>
      </w:pPr>
      <w:r>
        <w:t>Til slutt: Har jeg ellers særlige synder å bekjenne framfor Guds vilje om at jeg skal elske Ham over alle ting, og min neste som meg selv?</w:t>
      </w:r>
    </w:p>
    <w:p w14:paraId="1BF24150" w14:textId="5ABFD67D" w:rsidR="00EB417E" w:rsidRDefault="00EB417E" w:rsidP="00EB417E"/>
    <w:p w14:paraId="0C94580C" w14:textId="77777777" w:rsidR="00EB417E" w:rsidRPr="00EB417E" w:rsidRDefault="00EB417E" w:rsidP="00EB417E"/>
    <w:p w14:paraId="1FC4503A" w14:textId="4F17D4D6" w:rsidR="00E60B44" w:rsidRPr="00596920" w:rsidRDefault="00E60B44" w:rsidP="005D3E32">
      <w:pPr>
        <w:pStyle w:val="Overskrift1"/>
        <w:rPr>
          <w:sz w:val="40"/>
          <w:szCs w:val="40"/>
        </w:rPr>
      </w:pPr>
      <w:bookmarkStart w:id="6" w:name="_Toc46402674"/>
      <w:r w:rsidRPr="00596920">
        <w:rPr>
          <w:sz w:val="40"/>
          <w:szCs w:val="40"/>
        </w:rPr>
        <w:lastRenderedPageBreak/>
        <w:t>Katolske sjekketriks</w:t>
      </w:r>
      <w:bookmarkEnd w:id="6"/>
    </w:p>
    <w:p w14:paraId="604CE983" w14:textId="77777777" w:rsidR="00E1120F" w:rsidRPr="00E1120F" w:rsidRDefault="00E1120F" w:rsidP="00E1120F"/>
    <w:p w14:paraId="692C32DD" w14:textId="77777777" w:rsidR="00E1120F" w:rsidRPr="00E1120F" w:rsidRDefault="00E1120F" w:rsidP="00E1120F">
      <w:pPr>
        <w:pStyle w:val="Listeavsnitt"/>
        <w:numPr>
          <w:ilvl w:val="0"/>
          <w:numId w:val="2"/>
        </w:numPr>
        <w:rPr>
          <w:rFonts w:ascii="Times New Roman" w:hAnsi="Times New Roman" w:cs="Times New Roman"/>
          <w:szCs w:val="24"/>
          <w:lang w:val="en-US" w:eastAsia="nb-NO"/>
        </w:rPr>
      </w:pPr>
      <w:r w:rsidRPr="00E1120F">
        <w:rPr>
          <w:lang w:val="en-US" w:eastAsia="nb-NO"/>
        </w:rPr>
        <w:t xml:space="preserve">Do you pray the Rosary? Because </w:t>
      </w:r>
      <w:proofErr w:type="gramStart"/>
      <w:r w:rsidRPr="00E1120F">
        <w:rPr>
          <w:lang w:val="en-US" w:eastAsia="nb-NO"/>
        </w:rPr>
        <w:t>I’d</w:t>
      </w:r>
      <w:proofErr w:type="gramEnd"/>
      <w:r w:rsidRPr="00E1120F">
        <w:rPr>
          <w:lang w:val="en-US" w:eastAsia="nb-NO"/>
        </w:rPr>
        <w:t xml:space="preserve"> spend decades with you</w:t>
      </w:r>
    </w:p>
    <w:p w14:paraId="54A723F4" w14:textId="77777777" w:rsidR="00E1120F" w:rsidRPr="00E1120F" w:rsidRDefault="00E1120F" w:rsidP="00E1120F">
      <w:pPr>
        <w:pStyle w:val="Listeavsnitt"/>
        <w:numPr>
          <w:ilvl w:val="0"/>
          <w:numId w:val="2"/>
        </w:numPr>
        <w:rPr>
          <w:rFonts w:ascii="Times New Roman" w:hAnsi="Times New Roman" w:cs="Times New Roman"/>
          <w:szCs w:val="24"/>
          <w:lang w:val="en-US" w:eastAsia="nb-NO"/>
        </w:rPr>
      </w:pPr>
      <w:r w:rsidRPr="00E1120F">
        <w:rPr>
          <w:lang w:val="en-US" w:eastAsia="nb-NO"/>
        </w:rPr>
        <w:t xml:space="preserve">I was reading the book of Numbers and I suddenly realized I </w:t>
      </w:r>
      <w:proofErr w:type="gramStart"/>
      <w:r w:rsidRPr="00E1120F">
        <w:rPr>
          <w:lang w:val="en-US" w:eastAsia="nb-NO"/>
        </w:rPr>
        <w:t>don’t</w:t>
      </w:r>
      <w:proofErr w:type="gramEnd"/>
      <w:r w:rsidRPr="00E1120F">
        <w:rPr>
          <w:lang w:val="en-US" w:eastAsia="nb-NO"/>
        </w:rPr>
        <w:t xml:space="preserve"> have yours. </w:t>
      </w:r>
      <w:proofErr w:type="gramStart"/>
      <w:r w:rsidRPr="00E1120F">
        <w:rPr>
          <w:lang w:val="en-US" w:eastAsia="nb-NO"/>
        </w:rPr>
        <w:t>Let’s</w:t>
      </w:r>
      <w:proofErr w:type="gramEnd"/>
      <w:r w:rsidRPr="00E1120F">
        <w:rPr>
          <w:lang w:val="en-US" w:eastAsia="nb-NO"/>
        </w:rPr>
        <w:t xml:space="preserve"> fix it.</w:t>
      </w:r>
    </w:p>
    <w:p w14:paraId="238F52B9" w14:textId="77777777" w:rsidR="003B01EB" w:rsidRPr="003B01EB" w:rsidRDefault="00E1120F" w:rsidP="003B01EB">
      <w:pPr>
        <w:pStyle w:val="Listeavsnitt"/>
        <w:numPr>
          <w:ilvl w:val="0"/>
          <w:numId w:val="2"/>
        </w:numPr>
        <w:rPr>
          <w:rFonts w:ascii="Times New Roman" w:hAnsi="Times New Roman" w:cs="Times New Roman"/>
          <w:szCs w:val="24"/>
          <w:lang w:val="en-US" w:eastAsia="nb-NO"/>
        </w:rPr>
      </w:pPr>
      <w:r w:rsidRPr="00E1120F">
        <w:rPr>
          <w:lang w:val="en-US" w:eastAsia="nb-NO"/>
        </w:rPr>
        <w:t>Here, I am the answer to your prayers</w:t>
      </w:r>
    </w:p>
    <w:p w14:paraId="69987987" w14:textId="7D9C5C21" w:rsidR="003B01EB" w:rsidRPr="003B01EB" w:rsidRDefault="00E1120F" w:rsidP="003B01EB">
      <w:pPr>
        <w:pStyle w:val="Listeavsnitt"/>
        <w:numPr>
          <w:ilvl w:val="0"/>
          <w:numId w:val="2"/>
        </w:numPr>
        <w:rPr>
          <w:rFonts w:cs="Open Sans"/>
          <w:szCs w:val="24"/>
          <w:lang w:val="en-US" w:eastAsia="nb-NO"/>
        </w:rPr>
      </w:pPr>
      <w:r w:rsidRPr="003B01EB">
        <w:rPr>
          <w:lang w:val="en-US" w:eastAsia="nb-NO"/>
        </w:rPr>
        <w:t xml:space="preserve">Hey. My name </w:t>
      </w:r>
      <w:r w:rsidRPr="003B01EB">
        <w:rPr>
          <w:rFonts w:cs="Open Sans"/>
          <w:lang w:val="en-US" w:eastAsia="nb-NO"/>
        </w:rPr>
        <w:t>is Will…. God’s will</w:t>
      </w:r>
    </w:p>
    <w:p w14:paraId="7287587E" w14:textId="366CD4E9" w:rsidR="003B01EB" w:rsidRPr="003B01EB" w:rsidRDefault="003B01EB" w:rsidP="003B01EB">
      <w:pPr>
        <w:pStyle w:val="Listeavsnitt"/>
        <w:numPr>
          <w:ilvl w:val="0"/>
          <w:numId w:val="2"/>
        </w:numPr>
        <w:rPr>
          <w:rFonts w:cs="Open Sans"/>
          <w:szCs w:val="24"/>
          <w:lang w:val="en-US" w:eastAsia="nb-NO"/>
        </w:rPr>
      </w:pPr>
      <w:r w:rsidRPr="003B01EB">
        <w:rPr>
          <w:rFonts w:cs="Open Sans"/>
          <w:szCs w:val="24"/>
          <w:lang w:val="en-US" w:eastAsia="nb-NO"/>
        </w:rPr>
        <w:t>Is it a sin that you stole my heart?</w:t>
      </w:r>
    </w:p>
    <w:p w14:paraId="70FB8EA6" w14:textId="77777777" w:rsidR="003B01EB" w:rsidRDefault="003B01EB" w:rsidP="003B01EB">
      <w:pPr>
        <w:pStyle w:val="Listeavsnitt"/>
        <w:numPr>
          <w:ilvl w:val="0"/>
          <w:numId w:val="2"/>
        </w:numPr>
        <w:rPr>
          <w:rFonts w:cs="Open Sans"/>
          <w:szCs w:val="24"/>
          <w:lang w:val="en-US" w:eastAsia="nb-NO"/>
        </w:rPr>
      </w:pPr>
      <w:r w:rsidRPr="003B01EB">
        <w:rPr>
          <w:rFonts w:cs="Open Sans"/>
          <w:szCs w:val="24"/>
          <w:lang w:val="en-US" w:eastAsia="nb-NO"/>
        </w:rPr>
        <w:t>How many times do I have to walk around you to make you fall for me?</w:t>
      </w:r>
    </w:p>
    <w:p w14:paraId="2C94E473" w14:textId="498AE838" w:rsidR="00E1120F" w:rsidRPr="003B01EB" w:rsidRDefault="00E1120F" w:rsidP="003B01EB">
      <w:pPr>
        <w:pStyle w:val="Listeavsnitt"/>
        <w:numPr>
          <w:ilvl w:val="0"/>
          <w:numId w:val="2"/>
        </w:numPr>
        <w:rPr>
          <w:rFonts w:cs="Open Sans"/>
          <w:szCs w:val="24"/>
          <w:lang w:val="en-US" w:eastAsia="nb-NO"/>
        </w:rPr>
      </w:pPr>
      <w:proofErr w:type="gramStart"/>
      <w:r w:rsidRPr="003B01EB">
        <w:rPr>
          <w:rFonts w:cs="Open Sans"/>
          <w:lang w:val="en-US" w:eastAsia="nb-NO"/>
        </w:rPr>
        <w:t>What’s</w:t>
      </w:r>
      <w:proofErr w:type="gramEnd"/>
      <w:r w:rsidRPr="003B01EB">
        <w:rPr>
          <w:rFonts w:cs="Open Sans"/>
          <w:lang w:val="en-US" w:eastAsia="nb-NO"/>
        </w:rPr>
        <w:t xml:space="preserve"> a nice girl/guy like you doing in a confession line like this?</w:t>
      </w:r>
    </w:p>
    <w:p w14:paraId="7448D121" w14:textId="77777777" w:rsidR="00E1120F" w:rsidRPr="003B01EB" w:rsidRDefault="00E1120F" w:rsidP="00E1120F">
      <w:pPr>
        <w:pStyle w:val="Listeavsnitt"/>
        <w:numPr>
          <w:ilvl w:val="0"/>
          <w:numId w:val="2"/>
        </w:numPr>
        <w:rPr>
          <w:rFonts w:cs="Open Sans"/>
          <w:szCs w:val="24"/>
          <w:lang w:val="en-US" w:eastAsia="nb-NO"/>
        </w:rPr>
      </w:pPr>
      <w:r w:rsidRPr="003B01EB">
        <w:rPr>
          <w:rFonts w:cs="Open Sans"/>
          <w:lang w:val="en-US" w:eastAsia="nb-NO"/>
        </w:rPr>
        <w:t>Are you hot or is that just the holy spirit burning inside you?</w:t>
      </w:r>
    </w:p>
    <w:p w14:paraId="180F9736" w14:textId="77777777" w:rsidR="00E1120F" w:rsidRPr="00E1120F" w:rsidRDefault="00E1120F" w:rsidP="00E1120F">
      <w:pPr>
        <w:pStyle w:val="Listeavsnitt"/>
        <w:numPr>
          <w:ilvl w:val="0"/>
          <w:numId w:val="2"/>
        </w:numPr>
        <w:rPr>
          <w:rFonts w:ascii="Times New Roman" w:hAnsi="Times New Roman" w:cs="Times New Roman"/>
          <w:szCs w:val="24"/>
          <w:lang w:val="en-US" w:eastAsia="nb-NO"/>
        </w:rPr>
      </w:pPr>
      <w:r w:rsidRPr="00E1120F">
        <w:rPr>
          <w:lang w:val="en-US" w:eastAsia="nb-NO"/>
        </w:rPr>
        <w:t>Are you the angel I have been praying for?</w:t>
      </w:r>
    </w:p>
    <w:p w14:paraId="16EBDEBB" w14:textId="77777777" w:rsidR="00E1120F" w:rsidRPr="00E1120F" w:rsidRDefault="00E1120F" w:rsidP="00E1120F">
      <w:pPr>
        <w:pStyle w:val="Listeavsnitt"/>
        <w:numPr>
          <w:ilvl w:val="0"/>
          <w:numId w:val="2"/>
        </w:numPr>
        <w:rPr>
          <w:rFonts w:ascii="Times New Roman" w:hAnsi="Times New Roman" w:cs="Times New Roman"/>
          <w:szCs w:val="24"/>
          <w:lang w:val="en-US" w:eastAsia="nb-NO"/>
        </w:rPr>
      </w:pPr>
      <w:r w:rsidRPr="00E1120F">
        <w:rPr>
          <w:lang w:val="en-US" w:eastAsia="nb-NO"/>
        </w:rPr>
        <w:t xml:space="preserve">Baby, somebody better call God, cause </w:t>
      </w:r>
      <w:proofErr w:type="gramStart"/>
      <w:r w:rsidRPr="00E1120F">
        <w:rPr>
          <w:lang w:val="en-US" w:eastAsia="nb-NO"/>
        </w:rPr>
        <w:t>he’s</w:t>
      </w:r>
      <w:proofErr w:type="gramEnd"/>
      <w:r w:rsidRPr="00E1120F">
        <w:rPr>
          <w:lang w:val="en-US" w:eastAsia="nb-NO"/>
        </w:rPr>
        <w:t xml:space="preserve"> missing an angel!</w:t>
      </w:r>
    </w:p>
    <w:p w14:paraId="49E7E022" w14:textId="77777777" w:rsidR="00E1120F" w:rsidRPr="00E1120F" w:rsidRDefault="00E1120F" w:rsidP="00E1120F">
      <w:pPr>
        <w:pStyle w:val="Listeavsnitt"/>
        <w:numPr>
          <w:ilvl w:val="0"/>
          <w:numId w:val="2"/>
        </w:numPr>
        <w:rPr>
          <w:rFonts w:ascii="Times New Roman" w:hAnsi="Times New Roman" w:cs="Times New Roman"/>
          <w:szCs w:val="24"/>
          <w:lang w:val="en-US" w:eastAsia="nb-NO"/>
        </w:rPr>
      </w:pPr>
      <w:r w:rsidRPr="00E1120F">
        <w:rPr>
          <w:lang w:val="en-US" w:eastAsia="nb-NO"/>
        </w:rPr>
        <w:t>Did it hurt when you fell from Heaven?</w:t>
      </w:r>
    </w:p>
    <w:p w14:paraId="72B76AAD" w14:textId="77777777" w:rsidR="00E1120F" w:rsidRPr="00E1120F" w:rsidRDefault="00E1120F" w:rsidP="00E1120F">
      <w:pPr>
        <w:pStyle w:val="Listeavsnitt"/>
        <w:numPr>
          <w:ilvl w:val="0"/>
          <w:numId w:val="2"/>
        </w:numPr>
        <w:rPr>
          <w:rFonts w:ascii="Times New Roman" w:hAnsi="Times New Roman" w:cs="Times New Roman"/>
          <w:szCs w:val="24"/>
          <w:lang w:val="en-US" w:eastAsia="nb-NO"/>
        </w:rPr>
      </w:pPr>
      <w:r w:rsidRPr="00E1120F">
        <w:rPr>
          <w:lang w:val="en-US" w:eastAsia="nb-NO"/>
        </w:rPr>
        <w:t xml:space="preserve">Do you have my number because I am being called by </w:t>
      </w:r>
      <w:proofErr w:type="gramStart"/>
      <w:r w:rsidRPr="00E1120F">
        <w:rPr>
          <w:lang w:val="en-US" w:eastAsia="nb-NO"/>
        </w:rPr>
        <w:t>you</w:t>
      </w:r>
      <w:proofErr w:type="gramEnd"/>
    </w:p>
    <w:p w14:paraId="4ED36C6B" w14:textId="77777777" w:rsidR="00E1120F" w:rsidRPr="00E1120F" w:rsidRDefault="00E1120F" w:rsidP="00E1120F">
      <w:pPr>
        <w:pStyle w:val="Listeavsnitt"/>
        <w:numPr>
          <w:ilvl w:val="0"/>
          <w:numId w:val="2"/>
        </w:numPr>
        <w:rPr>
          <w:rFonts w:ascii="Times New Roman" w:hAnsi="Times New Roman" w:cs="Times New Roman"/>
          <w:szCs w:val="24"/>
          <w:lang w:val="en-US" w:eastAsia="nb-NO"/>
        </w:rPr>
      </w:pPr>
      <w:r w:rsidRPr="00E1120F">
        <w:rPr>
          <w:lang w:val="en-US" w:eastAsia="nb-NO"/>
        </w:rPr>
        <w:t>God was just showing off when he made you</w:t>
      </w:r>
    </w:p>
    <w:p w14:paraId="5038435C"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 xml:space="preserve">Om du var en frukt, hadde du vært en </w:t>
      </w:r>
      <w:proofErr w:type="spellStart"/>
      <w:r w:rsidRPr="00E1120F">
        <w:rPr>
          <w:lang w:eastAsia="nb-NO"/>
        </w:rPr>
        <w:t>appelfin</w:t>
      </w:r>
      <w:proofErr w:type="spellEnd"/>
    </w:p>
    <w:p w14:paraId="6C5A19D6"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Er du et kamera? For jeg smiler hver gang jeg ser deg</w:t>
      </w:r>
    </w:p>
    <w:p w14:paraId="64DC569D"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 xml:space="preserve">Er Titanic en bra nok </w:t>
      </w:r>
      <w:proofErr w:type="spellStart"/>
      <w:r w:rsidRPr="00E1120F">
        <w:rPr>
          <w:lang w:eastAsia="nb-NO"/>
        </w:rPr>
        <w:t>icebreaker</w:t>
      </w:r>
      <w:proofErr w:type="spellEnd"/>
      <w:r w:rsidRPr="00E1120F">
        <w:rPr>
          <w:lang w:eastAsia="nb-NO"/>
        </w:rPr>
        <w:t xml:space="preserve"> for deg?</w:t>
      </w:r>
    </w:p>
    <w:p w14:paraId="73F3B1D4" w14:textId="77777777" w:rsidR="00E1120F" w:rsidRPr="00E1120F" w:rsidRDefault="00E1120F" w:rsidP="00E1120F">
      <w:pPr>
        <w:rPr>
          <w:rFonts w:ascii="Times New Roman" w:hAnsi="Times New Roman" w:cs="Times New Roman"/>
          <w:szCs w:val="24"/>
          <w:lang w:eastAsia="nb-NO"/>
        </w:rPr>
      </w:pPr>
    </w:p>
    <w:p w14:paraId="66FA0853"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Om du var en potet, hadde du vært en søtpotet</w:t>
      </w:r>
    </w:p>
    <w:p w14:paraId="231C7926" w14:textId="77777777" w:rsidR="00E1120F" w:rsidRPr="00E1120F" w:rsidRDefault="00E1120F" w:rsidP="00E1120F">
      <w:pPr>
        <w:pStyle w:val="Listeavsnitt"/>
        <w:numPr>
          <w:ilvl w:val="0"/>
          <w:numId w:val="2"/>
        </w:numPr>
        <w:rPr>
          <w:rFonts w:ascii="Times New Roman" w:hAnsi="Times New Roman" w:cs="Times New Roman"/>
          <w:szCs w:val="24"/>
          <w:lang w:eastAsia="nb-NO"/>
        </w:rPr>
      </w:pPr>
      <w:proofErr w:type="spellStart"/>
      <w:r w:rsidRPr="00E1120F">
        <w:rPr>
          <w:lang w:eastAsia="nb-NO"/>
        </w:rPr>
        <w:t>Heisann</w:t>
      </w:r>
      <w:proofErr w:type="spellEnd"/>
      <w:r w:rsidRPr="00E1120F">
        <w:rPr>
          <w:lang w:eastAsia="nb-NO"/>
        </w:rPr>
        <w:t>, på grunn av nye høye strømpriser kommer vi i Norgeskraft med en forespørsel om du er villig til å selge noe av din enorme tiltrekningskraft</w:t>
      </w:r>
    </w:p>
    <w:p w14:paraId="0B2EF9EA"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Tror du på kjærlighet ved første blikk eller skal jeg gå forbi en gang til?</w:t>
      </w:r>
    </w:p>
    <w:p w14:paraId="51D77E3B"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 xml:space="preserve">Hvis du var en burger på </w:t>
      </w:r>
      <w:proofErr w:type="gramStart"/>
      <w:r w:rsidRPr="00E1120F">
        <w:rPr>
          <w:lang w:eastAsia="nb-NO"/>
        </w:rPr>
        <w:t>McDonalds</w:t>
      </w:r>
      <w:proofErr w:type="gramEnd"/>
      <w:r w:rsidRPr="00E1120F">
        <w:rPr>
          <w:lang w:eastAsia="nb-NO"/>
        </w:rPr>
        <w:t xml:space="preserve"> hadde du vært en </w:t>
      </w:r>
      <w:proofErr w:type="spellStart"/>
      <w:r w:rsidRPr="00E1120F">
        <w:rPr>
          <w:lang w:eastAsia="nb-NO"/>
        </w:rPr>
        <w:t>McDeilig</w:t>
      </w:r>
      <w:proofErr w:type="spellEnd"/>
    </w:p>
    <w:p w14:paraId="0950A942"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 xml:space="preserve">Vil du være min Ash til min </w:t>
      </w:r>
      <w:proofErr w:type="spellStart"/>
      <w:r w:rsidRPr="00E1120F">
        <w:rPr>
          <w:lang w:eastAsia="nb-NO"/>
        </w:rPr>
        <w:t>Pikachu</w:t>
      </w:r>
      <w:proofErr w:type="spellEnd"/>
      <w:r w:rsidRPr="00E1120F">
        <w:rPr>
          <w:lang w:eastAsia="nb-NO"/>
        </w:rPr>
        <w:t>?</w:t>
      </w:r>
    </w:p>
    <w:p w14:paraId="3F21D378"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Hadde du vært en aksje, ville jeg ha investert i deg</w:t>
      </w:r>
    </w:p>
    <w:p w14:paraId="021BEACA"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 xml:space="preserve">Har du et plaster? Jeg slo meg visst da jeg falt pladask for </w:t>
      </w:r>
      <w:proofErr w:type="gramStart"/>
      <w:r w:rsidRPr="00E1120F">
        <w:rPr>
          <w:lang w:eastAsia="nb-NO"/>
        </w:rPr>
        <w:t>deg…</w:t>
      </w:r>
      <w:proofErr w:type="gramEnd"/>
    </w:p>
    <w:p w14:paraId="3668C306" w14:textId="77777777" w:rsidR="00E1120F" w:rsidRPr="00E1120F" w:rsidRDefault="00E1120F" w:rsidP="00E1120F">
      <w:pPr>
        <w:pStyle w:val="Listeavsnitt"/>
        <w:numPr>
          <w:ilvl w:val="0"/>
          <w:numId w:val="2"/>
        </w:numPr>
        <w:rPr>
          <w:rFonts w:ascii="Times New Roman" w:hAnsi="Times New Roman" w:cs="Times New Roman"/>
          <w:szCs w:val="24"/>
          <w:lang w:eastAsia="nb-NO"/>
        </w:rPr>
      </w:pPr>
      <w:r w:rsidRPr="00E1120F">
        <w:rPr>
          <w:lang w:eastAsia="nb-NO"/>
        </w:rPr>
        <w:t>Hvor har jeg vært i hele ditt liv?</w:t>
      </w:r>
    </w:p>
    <w:p w14:paraId="3DD84384" w14:textId="77777777" w:rsidR="00E60B44" w:rsidRPr="00E60B44" w:rsidRDefault="00E60B44" w:rsidP="00E60B44"/>
    <w:p w14:paraId="040128B9" w14:textId="77777777" w:rsidR="00E1120F" w:rsidRDefault="00E1120F">
      <w:pPr>
        <w:jc w:val="left"/>
        <w:rPr>
          <w:rFonts w:ascii="Bebas Neue" w:eastAsiaTheme="majorEastAsia" w:hAnsi="Bebas Neue" w:cstheme="majorBidi"/>
          <w:sz w:val="28"/>
          <w:szCs w:val="32"/>
        </w:rPr>
      </w:pPr>
      <w:r>
        <w:br w:type="page"/>
      </w:r>
    </w:p>
    <w:p w14:paraId="77151AA9" w14:textId="2FDD9C7A" w:rsidR="00E60B44" w:rsidRDefault="00E60B44" w:rsidP="005D3E32">
      <w:pPr>
        <w:pStyle w:val="Overskrift1"/>
        <w:rPr>
          <w:sz w:val="40"/>
          <w:szCs w:val="40"/>
        </w:rPr>
      </w:pPr>
      <w:bookmarkStart w:id="7" w:name="_Toc46402675"/>
      <w:r w:rsidRPr="00596920">
        <w:rPr>
          <w:sz w:val="40"/>
          <w:szCs w:val="40"/>
        </w:rPr>
        <w:lastRenderedPageBreak/>
        <w:t>Spill, lek og gåter</w:t>
      </w:r>
      <w:bookmarkEnd w:id="7"/>
    </w:p>
    <w:p w14:paraId="63C8B030" w14:textId="5AB6F94B" w:rsidR="00861E3B" w:rsidRDefault="00861E3B" w:rsidP="00861E3B"/>
    <w:p w14:paraId="38869993" w14:textId="70E111EF" w:rsidR="00861E3B" w:rsidRPr="00861E3B" w:rsidRDefault="00861E3B" w:rsidP="00861E3B">
      <w:pPr>
        <w:jc w:val="center"/>
        <w:rPr>
          <w:b/>
          <w:bCs/>
          <w:sz w:val="32"/>
          <w:szCs w:val="36"/>
        </w:rPr>
      </w:pPr>
      <w:r w:rsidRPr="00861E3B">
        <w:rPr>
          <w:b/>
          <w:bCs/>
          <w:sz w:val="28"/>
          <w:szCs w:val="28"/>
        </w:rPr>
        <w:t>Sudoku</w:t>
      </w:r>
    </w:p>
    <w:p w14:paraId="03DBCDAA" w14:textId="251C004C" w:rsidR="00E60B44" w:rsidRDefault="00861E3B" w:rsidP="00861E3B">
      <w:pPr>
        <w:jc w:val="center"/>
        <w:rPr>
          <w:noProof/>
        </w:rPr>
      </w:pPr>
      <w:r>
        <w:rPr>
          <w:noProof/>
        </w:rPr>
        <w:drawing>
          <wp:inline distT="0" distB="0" distL="0" distR="0" wp14:anchorId="44F2408A" wp14:editId="2764436E">
            <wp:extent cx="2520000" cy="2528557"/>
            <wp:effectExtent l="0" t="0" r="0" b="571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2528557"/>
                    </a:xfrm>
                    <a:prstGeom prst="rect">
                      <a:avLst/>
                    </a:prstGeom>
                  </pic:spPr>
                </pic:pic>
              </a:graphicData>
            </a:graphic>
          </wp:inline>
        </w:drawing>
      </w:r>
      <w:r>
        <w:rPr>
          <w:noProof/>
        </w:rPr>
        <w:tab/>
      </w:r>
      <w:r>
        <w:rPr>
          <w:noProof/>
        </w:rPr>
        <w:drawing>
          <wp:inline distT="0" distB="0" distL="0" distR="0" wp14:anchorId="5C95DB64" wp14:editId="4631EBC9">
            <wp:extent cx="2520000" cy="252000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2520000"/>
                    </a:xfrm>
                    <a:prstGeom prst="rect">
                      <a:avLst/>
                    </a:prstGeom>
                  </pic:spPr>
                </pic:pic>
              </a:graphicData>
            </a:graphic>
          </wp:inline>
        </w:drawing>
      </w:r>
    </w:p>
    <w:p w14:paraId="6BD55270" w14:textId="325B5827" w:rsidR="00861E3B" w:rsidRDefault="00861E3B" w:rsidP="00861E3B">
      <w:pPr>
        <w:jc w:val="center"/>
        <w:rPr>
          <w:noProof/>
        </w:rPr>
      </w:pPr>
      <w:r>
        <w:rPr>
          <w:noProof/>
        </w:rPr>
        <w:t>Lett</w:t>
      </w:r>
      <w:r>
        <w:rPr>
          <w:noProof/>
        </w:rPr>
        <w:tab/>
      </w:r>
      <w:r>
        <w:rPr>
          <w:noProof/>
        </w:rPr>
        <w:tab/>
      </w:r>
      <w:r>
        <w:rPr>
          <w:noProof/>
        </w:rPr>
        <w:tab/>
      </w:r>
      <w:r>
        <w:rPr>
          <w:noProof/>
        </w:rPr>
        <w:tab/>
      </w:r>
      <w:r>
        <w:rPr>
          <w:noProof/>
        </w:rPr>
        <w:tab/>
        <w:t>Middels</w:t>
      </w:r>
    </w:p>
    <w:p w14:paraId="7551A1D6" w14:textId="77777777" w:rsidR="00861E3B" w:rsidRDefault="00861E3B" w:rsidP="00861E3B">
      <w:pPr>
        <w:jc w:val="center"/>
        <w:rPr>
          <w:noProof/>
        </w:rPr>
      </w:pPr>
    </w:p>
    <w:p w14:paraId="28849BF9" w14:textId="0579F291" w:rsidR="00861E3B" w:rsidRPr="00E60B44" w:rsidRDefault="00861E3B" w:rsidP="00861E3B">
      <w:pPr>
        <w:jc w:val="center"/>
      </w:pPr>
      <w:r>
        <w:rPr>
          <w:noProof/>
        </w:rPr>
        <w:drawing>
          <wp:inline distT="0" distB="0" distL="0" distR="0" wp14:anchorId="019FD4AC" wp14:editId="71454C5F">
            <wp:extent cx="2528630" cy="2520000"/>
            <wp:effectExtent l="0" t="0" r="508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8630" cy="2520000"/>
                    </a:xfrm>
                    <a:prstGeom prst="rect">
                      <a:avLst/>
                    </a:prstGeom>
                  </pic:spPr>
                </pic:pic>
              </a:graphicData>
            </a:graphic>
          </wp:inline>
        </w:drawing>
      </w:r>
      <w:r>
        <w:tab/>
      </w:r>
      <w:r>
        <w:rPr>
          <w:noProof/>
        </w:rPr>
        <w:drawing>
          <wp:inline distT="0" distB="0" distL="0" distR="0" wp14:anchorId="14275238" wp14:editId="7BB44D81">
            <wp:extent cx="2515714" cy="252000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5714" cy="2520000"/>
                    </a:xfrm>
                    <a:prstGeom prst="rect">
                      <a:avLst/>
                    </a:prstGeom>
                  </pic:spPr>
                </pic:pic>
              </a:graphicData>
            </a:graphic>
          </wp:inline>
        </w:drawing>
      </w:r>
    </w:p>
    <w:p w14:paraId="2DC98863" w14:textId="2E27B701" w:rsidR="00861E3B" w:rsidRDefault="00861E3B" w:rsidP="00861E3B">
      <w:pPr>
        <w:jc w:val="center"/>
      </w:pPr>
      <w:r>
        <w:t>Vanskelig</w:t>
      </w:r>
      <w:r>
        <w:tab/>
      </w:r>
      <w:r>
        <w:tab/>
      </w:r>
      <w:r>
        <w:tab/>
      </w:r>
      <w:r>
        <w:tab/>
        <w:t>Veldig vanskelig</w:t>
      </w:r>
    </w:p>
    <w:p w14:paraId="4FC4C0F3" w14:textId="0670BB2E" w:rsidR="00E1120F" w:rsidRDefault="00E1120F">
      <w:pPr>
        <w:jc w:val="left"/>
        <w:rPr>
          <w:rFonts w:ascii="Bebas Neue" w:eastAsiaTheme="majorEastAsia" w:hAnsi="Bebas Neue" w:cstheme="majorBidi"/>
          <w:sz w:val="28"/>
          <w:szCs w:val="32"/>
        </w:rPr>
      </w:pPr>
      <w:r>
        <w:br w:type="page"/>
      </w:r>
    </w:p>
    <w:p w14:paraId="60EE7BBB" w14:textId="46609C86" w:rsidR="00E60B44" w:rsidRPr="003D64CB" w:rsidRDefault="003D64CB" w:rsidP="003D64CB">
      <w:pPr>
        <w:jc w:val="center"/>
        <w:rPr>
          <w:b/>
          <w:bCs/>
          <w:sz w:val="28"/>
          <w:szCs w:val="28"/>
        </w:rPr>
      </w:pPr>
      <w:proofErr w:type="spellStart"/>
      <w:r w:rsidRPr="003D64CB">
        <w:rPr>
          <w:b/>
          <w:bCs/>
          <w:sz w:val="28"/>
          <w:szCs w:val="28"/>
        </w:rPr>
        <w:lastRenderedPageBreak/>
        <w:t>DiY</w:t>
      </w:r>
      <w:proofErr w:type="spellEnd"/>
    </w:p>
    <w:p w14:paraId="60156695" w14:textId="114C4685" w:rsidR="003D64CB" w:rsidRDefault="003D64CB" w:rsidP="003D64CB">
      <w:pPr>
        <w:jc w:val="center"/>
      </w:pPr>
      <w:r>
        <w:t>Hvordan lage et papir kors (</w:t>
      </w:r>
      <w:proofErr w:type="spellStart"/>
      <w:r>
        <w:t>Youtube</w:t>
      </w:r>
      <w:proofErr w:type="spellEnd"/>
      <w:r>
        <w:t>: Origami Celtic Cross)</w:t>
      </w:r>
    </w:p>
    <w:p w14:paraId="167A8291" w14:textId="62FDD639" w:rsidR="003D64CB" w:rsidRDefault="00E67A4B" w:rsidP="003D64CB">
      <w:pPr>
        <w:jc w:val="center"/>
      </w:pPr>
      <w:hyperlink r:id="rId22" w:history="1">
        <w:r w:rsidRPr="00A45741">
          <w:rPr>
            <w:rStyle w:val="Hyperkobling"/>
          </w:rPr>
          <w:t>https://www.youtube.com/watch?v=S3huO4WLZXI</w:t>
        </w:r>
        <w:r w:rsidRPr="00A45741">
          <w:rPr>
            <w:rStyle w:val="Hyperkobling"/>
            <w:noProof/>
          </w:rPr>
          <w:drawing>
            <wp:inline distT="0" distB="0" distL="0" distR="0" wp14:anchorId="3CE08FB0" wp14:editId="0DF514A7">
              <wp:extent cx="5071849" cy="6894139"/>
              <wp:effectExtent l="0" t="0" r="0" b="2540"/>
              <wp:docPr id="28" name="Bilde 28" descr="206: Celtic Cross | Origami, Artesanato criativo, Arte cató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6: Celtic Cross | Origami, Artesanato criativo, Arte catól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8053" cy="6902573"/>
                      </a:xfrm>
                      <a:prstGeom prst="rect">
                        <a:avLst/>
                      </a:prstGeom>
                      <a:noFill/>
                      <a:ln>
                        <a:noFill/>
                      </a:ln>
                    </pic:spPr>
                  </pic:pic>
                </a:graphicData>
              </a:graphic>
            </wp:inline>
          </w:drawing>
        </w:r>
      </w:hyperlink>
    </w:p>
    <w:p w14:paraId="2ACF7D2D" w14:textId="77777777" w:rsidR="00E67A4B" w:rsidRDefault="00E67A4B" w:rsidP="003D64CB">
      <w:pPr>
        <w:jc w:val="center"/>
      </w:pPr>
    </w:p>
    <w:p w14:paraId="64882898" w14:textId="347F8779" w:rsidR="003D64CB" w:rsidRDefault="003D64CB" w:rsidP="003D64CB">
      <w:pPr>
        <w:jc w:val="center"/>
        <w:rPr>
          <w:b/>
          <w:bCs/>
          <w:sz w:val="28"/>
          <w:szCs w:val="28"/>
        </w:rPr>
      </w:pPr>
      <w:r>
        <w:rPr>
          <w:b/>
          <w:bCs/>
          <w:sz w:val="28"/>
          <w:szCs w:val="28"/>
        </w:rPr>
        <w:lastRenderedPageBreak/>
        <w:t>Gåter</w:t>
      </w:r>
      <w:r w:rsidR="001D4A86">
        <w:rPr>
          <w:b/>
          <w:bCs/>
          <w:sz w:val="28"/>
          <w:szCs w:val="28"/>
        </w:rPr>
        <w:t xml:space="preserve"> og spørsmål</w:t>
      </w:r>
    </w:p>
    <w:p w14:paraId="1B7D0C7E" w14:textId="77777777" w:rsidR="00336555" w:rsidRPr="003D64CB" w:rsidRDefault="00336555" w:rsidP="003D64CB">
      <w:pPr>
        <w:jc w:val="center"/>
        <w:rPr>
          <w:b/>
          <w:bCs/>
          <w:sz w:val="28"/>
          <w:szCs w:val="28"/>
        </w:rPr>
      </w:pPr>
    </w:p>
    <w:p w14:paraId="7B7787BA" w14:textId="22EFB04E" w:rsidR="003D64CB" w:rsidRDefault="001D4A86" w:rsidP="001D4A86">
      <w:pPr>
        <w:pStyle w:val="Ingenmellomrom"/>
        <w:numPr>
          <w:ilvl w:val="0"/>
          <w:numId w:val="8"/>
        </w:numPr>
      </w:pPr>
      <w:proofErr w:type="spellStart"/>
      <w:r w:rsidRPr="001D4A86">
        <w:t>Name</w:t>
      </w:r>
      <w:proofErr w:type="spellEnd"/>
      <w:r w:rsidRPr="001D4A86">
        <w:t xml:space="preserve"> </w:t>
      </w:r>
      <w:proofErr w:type="spellStart"/>
      <w:r w:rsidRPr="001D4A86">
        <w:t>the</w:t>
      </w:r>
      <w:proofErr w:type="spellEnd"/>
      <w:r w:rsidRPr="001D4A86">
        <w:t xml:space="preserve"> </w:t>
      </w:r>
      <w:proofErr w:type="spellStart"/>
      <w:r w:rsidRPr="001D4A86">
        <w:t>Apostle</w:t>
      </w:r>
      <w:proofErr w:type="spellEnd"/>
      <w:r w:rsidRPr="001D4A86">
        <w:t xml:space="preserve"> </w:t>
      </w:r>
      <w:proofErr w:type="spellStart"/>
      <w:r w:rsidRPr="001D4A86">
        <w:t>that</w:t>
      </w:r>
      <w:proofErr w:type="spellEnd"/>
      <w:r w:rsidRPr="001D4A86">
        <w:t xml:space="preserve"> </w:t>
      </w:r>
      <w:proofErr w:type="spellStart"/>
      <w:r w:rsidRPr="001D4A86">
        <w:t>the</w:t>
      </w:r>
      <w:proofErr w:type="spellEnd"/>
      <w:r w:rsidRPr="001D4A86">
        <w:t xml:space="preserve"> </w:t>
      </w:r>
      <w:proofErr w:type="spellStart"/>
      <w:r w:rsidRPr="001D4A86">
        <w:t>Catholic</w:t>
      </w:r>
      <w:proofErr w:type="spellEnd"/>
      <w:r w:rsidRPr="001D4A86">
        <w:t xml:space="preserve"> Church has not </w:t>
      </w:r>
      <w:proofErr w:type="spellStart"/>
      <w:r w:rsidRPr="001D4A86">
        <w:t>declared</w:t>
      </w:r>
      <w:proofErr w:type="spellEnd"/>
      <w:r w:rsidRPr="001D4A86">
        <w:t xml:space="preserve"> a </w:t>
      </w:r>
      <w:proofErr w:type="spellStart"/>
      <w:r w:rsidRPr="001D4A86">
        <w:t>saint</w:t>
      </w:r>
      <w:proofErr w:type="spellEnd"/>
      <w:r w:rsidRPr="001D4A86">
        <w:t>?</w:t>
      </w:r>
    </w:p>
    <w:p w14:paraId="2B0CBE5D" w14:textId="6071A60E" w:rsidR="001D4A86" w:rsidRDefault="001D4A86" w:rsidP="001D4A86">
      <w:pPr>
        <w:pStyle w:val="Ingenmellomrom"/>
        <w:numPr>
          <w:ilvl w:val="1"/>
          <w:numId w:val="8"/>
        </w:numPr>
      </w:pPr>
      <w:r w:rsidRPr="001D4A86">
        <w:t xml:space="preserve">Judas </w:t>
      </w:r>
      <w:proofErr w:type="spellStart"/>
      <w:r w:rsidRPr="001D4A86">
        <w:t>Iscariot</w:t>
      </w:r>
      <w:proofErr w:type="spellEnd"/>
      <w:r w:rsidRPr="001D4A86">
        <w:t xml:space="preserve">, </w:t>
      </w:r>
      <w:proofErr w:type="spellStart"/>
      <w:r w:rsidRPr="001D4A86">
        <w:t>one</w:t>
      </w:r>
      <w:proofErr w:type="spellEnd"/>
      <w:r w:rsidRPr="001D4A86">
        <w:t xml:space="preserve"> </w:t>
      </w:r>
      <w:proofErr w:type="spellStart"/>
      <w:r w:rsidRPr="001D4A86">
        <w:t>of</w:t>
      </w:r>
      <w:proofErr w:type="spellEnd"/>
      <w:r w:rsidRPr="001D4A86">
        <w:t xml:space="preserve"> </w:t>
      </w:r>
      <w:proofErr w:type="spellStart"/>
      <w:r w:rsidRPr="001D4A86">
        <w:t>the</w:t>
      </w:r>
      <w:proofErr w:type="spellEnd"/>
      <w:r w:rsidRPr="001D4A86">
        <w:t xml:space="preserve"> </w:t>
      </w:r>
      <w:proofErr w:type="spellStart"/>
      <w:r w:rsidRPr="001D4A86">
        <w:t>Twelve</w:t>
      </w:r>
      <w:proofErr w:type="spellEnd"/>
      <w:r w:rsidRPr="001D4A86">
        <w:t>.</w:t>
      </w:r>
    </w:p>
    <w:p w14:paraId="02FC455A" w14:textId="77777777" w:rsidR="005B529F" w:rsidRDefault="005B529F" w:rsidP="005B529F">
      <w:pPr>
        <w:pStyle w:val="Ingenmellomrom"/>
      </w:pPr>
    </w:p>
    <w:p w14:paraId="6940CFD4" w14:textId="4229F34C" w:rsidR="001D4A86" w:rsidRDefault="001D4A86" w:rsidP="001D4A86">
      <w:pPr>
        <w:pStyle w:val="Ingenmellomrom"/>
        <w:numPr>
          <w:ilvl w:val="0"/>
          <w:numId w:val="8"/>
        </w:numPr>
      </w:pPr>
      <w:r w:rsidRPr="001D4A86">
        <w:t xml:space="preserve">How </w:t>
      </w:r>
      <w:proofErr w:type="spellStart"/>
      <w:r w:rsidRPr="001D4A86">
        <w:t>many</w:t>
      </w:r>
      <w:proofErr w:type="spellEnd"/>
      <w:r w:rsidRPr="001D4A86">
        <w:t xml:space="preserve"> </w:t>
      </w:r>
      <w:proofErr w:type="spellStart"/>
      <w:r w:rsidRPr="001D4A86">
        <w:t>Sacraments</w:t>
      </w:r>
      <w:proofErr w:type="spellEnd"/>
      <w:r w:rsidRPr="001D4A86">
        <w:t xml:space="preserve"> </w:t>
      </w:r>
      <w:proofErr w:type="spellStart"/>
      <w:r w:rsidRPr="001D4A86">
        <w:t>are</w:t>
      </w:r>
      <w:proofErr w:type="spellEnd"/>
      <w:r w:rsidRPr="001D4A86">
        <w:t xml:space="preserve"> </w:t>
      </w:r>
      <w:proofErr w:type="spellStart"/>
      <w:r w:rsidRPr="001D4A86">
        <w:t>there</w:t>
      </w:r>
      <w:proofErr w:type="spellEnd"/>
      <w:r w:rsidRPr="001D4A86">
        <w:t xml:space="preserve"> in Roman </w:t>
      </w:r>
      <w:proofErr w:type="spellStart"/>
      <w:r w:rsidRPr="001D4A86">
        <w:t>Catholicism</w:t>
      </w:r>
      <w:proofErr w:type="spellEnd"/>
      <w:r w:rsidRPr="001D4A86">
        <w:t>?</w:t>
      </w:r>
    </w:p>
    <w:p w14:paraId="5E67844C" w14:textId="22FD2E24" w:rsidR="001D4A86" w:rsidRDefault="001D4A86" w:rsidP="001D4A86">
      <w:pPr>
        <w:pStyle w:val="Ingenmellomrom"/>
        <w:numPr>
          <w:ilvl w:val="1"/>
          <w:numId w:val="8"/>
        </w:numPr>
      </w:pPr>
      <w:r w:rsidRPr="001D4A86">
        <w:t xml:space="preserve">The </w:t>
      </w:r>
      <w:proofErr w:type="spellStart"/>
      <w:r w:rsidRPr="001D4A86">
        <w:t>correct</w:t>
      </w:r>
      <w:proofErr w:type="spellEnd"/>
      <w:r w:rsidRPr="001D4A86">
        <w:t xml:space="preserve"> </w:t>
      </w:r>
      <w:proofErr w:type="spellStart"/>
      <w:r w:rsidRPr="001D4A86">
        <w:t>answer</w:t>
      </w:r>
      <w:proofErr w:type="spellEnd"/>
      <w:r w:rsidRPr="001D4A86">
        <w:t xml:space="preserve"> is 7 - </w:t>
      </w:r>
      <w:proofErr w:type="spellStart"/>
      <w:r w:rsidRPr="001D4A86">
        <w:t>Baptism</w:t>
      </w:r>
      <w:proofErr w:type="spellEnd"/>
      <w:r w:rsidRPr="001D4A86">
        <w:t xml:space="preserve">, </w:t>
      </w:r>
      <w:proofErr w:type="spellStart"/>
      <w:r w:rsidRPr="001D4A86">
        <w:t>Penance</w:t>
      </w:r>
      <w:proofErr w:type="spellEnd"/>
      <w:r w:rsidRPr="001D4A86">
        <w:t xml:space="preserve">, </w:t>
      </w:r>
      <w:proofErr w:type="spellStart"/>
      <w:r w:rsidRPr="001D4A86">
        <w:t>Eucharist</w:t>
      </w:r>
      <w:proofErr w:type="spellEnd"/>
      <w:r w:rsidRPr="001D4A86">
        <w:t xml:space="preserve">, </w:t>
      </w:r>
      <w:proofErr w:type="spellStart"/>
      <w:r w:rsidRPr="001D4A86">
        <w:t>Confirmation</w:t>
      </w:r>
      <w:proofErr w:type="spellEnd"/>
      <w:r w:rsidRPr="001D4A86">
        <w:t xml:space="preserve">, </w:t>
      </w:r>
      <w:proofErr w:type="spellStart"/>
      <w:r w:rsidRPr="001D4A86">
        <w:t>Marriage</w:t>
      </w:r>
      <w:proofErr w:type="spellEnd"/>
      <w:r w:rsidRPr="001D4A86">
        <w:t xml:space="preserve">, </w:t>
      </w:r>
      <w:proofErr w:type="spellStart"/>
      <w:r w:rsidRPr="001D4A86">
        <w:t>Holy</w:t>
      </w:r>
      <w:proofErr w:type="spellEnd"/>
      <w:r w:rsidRPr="001D4A86">
        <w:t xml:space="preserve"> </w:t>
      </w:r>
      <w:proofErr w:type="spellStart"/>
      <w:r w:rsidRPr="001D4A86">
        <w:t>Orders</w:t>
      </w:r>
      <w:proofErr w:type="spellEnd"/>
      <w:r w:rsidRPr="001D4A86">
        <w:t xml:space="preserve">, and </w:t>
      </w:r>
      <w:proofErr w:type="spellStart"/>
      <w:r w:rsidRPr="001D4A86">
        <w:t>Anointing</w:t>
      </w:r>
      <w:proofErr w:type="spellEnd"/>
      <w:r w:rsidRPr="001D4A86">
        <w:t xml:space="preserve"> </w:t>
      </w:r>
      <w:proofErr w:type="spellStart"/>
      <w:r w:rsidRPr="001D4A86">
        <w:t>of</w:t>
      </w:r>
      <w:proofErr w:type="spellEnd"/>
      <w:r w:rsidRPr="001D4A86">
        <w:t xml:space="preserve"> </w:t>
      </w:r>
      <w:proofErr w:type="spellStart"/>
      <w:r w:rsidRPr="001D4A86">
        <w:t>the</w:t>
      </w:r>
      <w:proofErr w:type="spellEnd"/>
      <w:r w:rsidRPr="001D4A86">
        <w:t xml:space="preserve"> </w:t>
      </w:r>
      <w:proofErr w:type="spellStart"/>
      <w:r w:rsidRPr="001D4A86">
        <w:t>Sick</w:t>
      </w:r>
      <w:proofErr w:type="spellEnd"/>
      <w:r w:rsidRPr="001D4A86">
        <w:t xml:space="preserve"> (Last Rites).</w:t>
      </w:r>
    </w:p>
    <w:p w14:paraId="65DFE781" w14:textId="77777777" w:rsidR="005B529F" w:rsidRDefault="005B529F" w:rsidP="005B529F">
      <w:pPr>
        <w:pStyle w:val="Ingenmellomrom"/>
      </w:pPr>
    </w:p>
    <w:p w14:paraId="7D21E72A" w14:textId="5DCC3E03" w:rsidR="001D4A86" w:rsidRDefault="001D4A86" w:rsidP="001D4A86">
      <w:pPr>
        <w:pStyle w:val="Ingenmellomrom"/>
        <w:numPr>
          <w:ilvl w:val="0"/>
          <w:numId w:val="8"/>
        </w:numPr>
      </w:pPr>
      <w:r w:rsidRPr="001D4A86">
        <w:t xml:space="preserve">How </w:t>
      </w:r>
      <w:proofErr w:type="spellStart"/>
      <w:r w:rsidRPr="001D4A86">
        <w:t>many</w:t>
      </w:r>
      <w:proofErr w:type="spellEnd"/>
      <w:r w:rsidRPr="001D4A86">
        <w:t xml:space="preserve"> times </w:t>
      </w:r>
      <w:proofErr w:type="spellStart"/>
      <w:r w:rsidRPr="001D4A86">
        <w:t>did</w:t>
      </w:r>
      <w:proofErr w:type="spellEnd"/>
      <w:r w:rsidRPr="001D4A86">
        <w:t xml:space="preserve"> Moses lead Gods </w:t>
      </w:r>
      <w:proofErr w:type="spellStart"/>
      <w:r w:rsidRPr="001D4A86">
        <w:t>people</w:t>
      </w:r>
      <w:proofErr w:type="spellEnd"/>
      <w:r w:rsidRPr="001D4A86">
        <w:t xml:space="preserve"> </w:t>
      </w:r>
      <w:proofErr w:type="spellStart"/>
      <w:r w:rsidRPr="001D4A86">
        <w:t>around</w:t>
      </w:r>
      <w:proofErr w:type="spellEnd"/>
      <w:r w:rsidRPr="001D4A86">
        <w:t xml:space="preserve"> </w:t>
      </w:r>
      <w:proofErr w:type="spellStart"/>
      <w:r w:rsidRPr="001D4A86">
        <w:t>the</w:t>
      </w:r>
      <w:proofErr w:type="spellEnd"/>
      <w:r w:rsidRPr="001D4A86">
        <w:t xml:space="preserve"> </w:t>
      </w:r>
      <w:proofErr w:type="spellStart"/>
      <w:r w:rsidRPr="001D4A86">
        <w:t>walls</w:t>
      </w:r>
      <w:proofErr w:type="spellEnd"/>
      <w:r w:rsidRPr="001D4A86">
        <w:t xml:space="preserve"> </w:t>
      </w:r>
      <w:proofErr w:type="spellStart"/>
      <w:r w:rsidRPr="001D4A86">
        <w:t>of</w:t>
      </w:r>
      <w:proofErr w:type="spellEnd"/>
      <w:r w:rsidRPr="001D4A86">
        <w:t xml:space="preserve"> </w:t>
      </w:r>
      <w:proofErr w:type="spellStart"/>
      <w:r w:rsidRPr="001D4A86">
        <w:t>Jericho</w:t>
      </w:r>
      <w:proofErr w:type="spellEnd"/>
      <w:r w:rsidRPr="001D4A86">
        <w:t>?</w:t>
      </w:r>
    </w:p>
    <w:p w14:paraId="6D2A2D19" w14:textId="59C13B32" w:rsidR="001D4A86" w:rsidRDefault="001D4A86" w:rsidP="001D4A86">
      <w:pPr>
        <w:pStyle w:val="Ingenmellomrom"/>
        <w:numPr>
          <w:ilvl w:val="1"/>
          <w:numId w:val="8"/>
        </w:numPr>
      </w:pPr>
      <w:r w:rsidRPr="001D4A86">
        <w:t xml:space="preserve">None. Moses </w:t>
      </w:r>
      <w:proofErr w:type="spellStart"/>
      <w:r w:rsidRPr="001D4A86">
        <w:t>died</w:t>
      </w:r>
      <w:proofErr w:type="spellEnd"/>
      <w:r w:rsidRPr="001D4A86">
        <w:t xml:space="preserve"> </w:t>
      </w:r>
      <w:proofErr w:type="spellStart"/>
      <w:r w:rsidRPr="001D4A86">
        <w:t>outside</w:t>
      </w:r>
      <w:proofErr w:type="spellEnd"/>
      <w:r w:rsidRPr="001D4A86">
        <w:t xml:space="preserve"> </w:t>
      </w:r>
      <w:proofErr w:type="spellStart"/>
      <w:r w:rsidRPr="001D4A86">
        <w:t>the</w:t>
      </w:r>
      <w:proofErr w:type="spellEnd"/>
      <w:r w:rsidRPr="001D4A86">
        <w:t xml:space="preserve"> </w:t>
      </w:r>
      <w:proofErr w:type="spellStart"/>
      <w:r w:rsidRPr="001D4A86">
        <w:t>Promised</w:t>
      </w:r>
      <w:proofErr w:type="spellEnd"/>
      <w:r w:rsidRPr="001D4A86">
        <w:t xml:space="preserve"> Land, </w:t>
      </w:r>
      <w:proofErr w:type="spellStart"/>
      <w:r w:rsidRPr="001D4A86">
        <w:t>but</w:t>
      </w:r>
      <w:proofErr w:type="spellEnd"/>
      <w:r w:rsidRPr="001D4A86">
        <w:t xml:space="preserve"> Joshua </w:t>
      </w:r>
      <w:proofErr w:type="spellStart"/>
      <w:r w:rsidRPr="001D4A86">
        <w:t>took</w:t>
      </w:r>
      <w:proofErr w:type="spellEnd"/>
      <w:r w:rsidRPr="001D4A86">
        <w:t xml:space="preserve"> </w:t>
      </w:r>
      <w:proofErr w:type="spellStart"/>
      <w:r w:rsidRPr="001D4A86">
        <w:t>them</w:t>
      </w:r>
      <w:proofErr w:type="spellEnd"/>
      <w:r w:rsidRPr="001D4A86">
        <w:t xml:space="preserve"> for 13 laps </w:t>
      </w:r>
      <w:proofErr w:type="spellStart"/>
      <w:r w:rsidRPr="001D4A86">
        <w:t>around</w:t>
      </w:r>
      <w:proofErr w:type="spellEnd"/>
      <w:r w:rsidRPr="001D4A86">
        <w:t xml:space="preserve"> </w:t>
      </w:r>
      <w:proofErr w:type="spellStart"/>
      <w:r w:rsidRPr="001D4A86">
        <w:t>the</w:t>
      </w:r>
      <w:proofErr w:type="spellEnd"/>
      <w:r w:rsidRPr="001D4A86">
        <w:t xml:space="preserve"> city in </w:t>
      </w:r>
      <w:proofErr w:type="spellStart"/>
      <w:r w:rsidRPr="001D4A86">
        <w:t>one</w:t>
      </w:r>
      <w:proofErr w:type="spellEnd"/>
      <w:r w:rsidRPr="001D4A86">
        <w:t xml:space="preserve"> </w:t>
      </w:r>
      <w:proofErr w:type="spellStart"/>
      <w:r w:rsidRPr="001D4A86">
        <w:t>week</w:t>
      </w:r>
      <w:proofErr w:type="spellEnd"/>
      <w:r w:rsidRPr="001D4A86">
        <w:t>. (See Joshua 6)</w:t>
      </w:r>
    </w:p>
    <w:p w14:paraId="6508C640" w14:textId="77777777" w:rsidR="005B529F" w:rsidRDefault="005B529F" w:rsidP="005B529F">
      <w:pPr>
        <w:pStyle w:val="Ingenmellomrom"/>
      </w:pPr>
    </w:p>
    <w:p w14:paraId="5445CF3C" w14:textId="40F3E698" w:rsidR="001D4A86" w:rsidRDefault="001D4A86" w:rsidP="001D4A86">
      <w:pPr>
        <w:pStyle w:val="Ingenmellomrom"/>
        <w:numPr>
          <w:ilvl w:val="0"/>
          <w:numId w:val="8"/>
        </w:numPr>
      </w:pPr>
      <w:proofErr w:type="spellStart"/>
      <w:r w:rsidRPr="001D4A86">
        <w:t>Why</w:t>
      </w:r>
      <w:proofErr w:type="spellEnd"/>
      <w:r w:rsidRPr="001D4A86">
        <w:t xml:space="preserve"> </w:t>
      </w:r>
      <w:proofErr w:type="spellStart"/>
      <w:r w:rsidRPr="001D4A86">
        <w:t>didn't</w:t>
      </w:r>
      <w:proofErr w:type="spellEnd"/>
      <w:r w:rsidRPr="001D4A86">
        <w:t xml:space="preserve"> Noah </w:t>
      </w:r>
      <w:proofErr w:type="spellStart"/>
      <w:r w:rsidRPr="001D4A86">
        <w:t>go</w:t>
      </w:r>
      <w:proofErr w:type="spellEnd"/>
      <w:r w:rsidRPr="001D4A86">
        <w:t xml:space="preserve"> </w:t>
      </w:r>
      <w:proofErr w:type="spellStart"/>
      <w:r w:rsidRPr="001D4A86">
        <w:t>fishing</w:t>
      </w:r>
      <w:proofErr w:type="spellEnd"/>
      <w:r w:rsidRPr="001D4A86">
        <w:t>?</w:t>
      </w:r>
    </w:p>
    <w:p w14:paraId="67E237AC" w14:textId="1CAA8455" w:rsidR="001D4A86" w:rsidRDefault="001D4A86" w:rsidP="001D4A86">
      <w:pPr>
        <w:pStyle w:val="Ingenmellomrom"/>
        <w:numPr>
          <w:ilvl w:val="1"/>
          <w:numId w:val="8"/>
        </w:numPr>
      </w:pPr>
      <w:r w:rsidRPr="001D4A86">
        <w:t xml:space="preserve">He </w:t>
      </w:r>
      <w:proofErr w:type="spellStart"/>
      <w:r w:rsidRPr="001D4A86">
        <w:t>only</w:t>
      </w:r>
      <w:proofErr w:type="spellEnd"/>
      <w:r w:rsidRPr="001D4A86">
        <w:t xml:space="preserve"> </w:t>
      </w:r>
      <w:proofErr w:type="spellStart"/>
      <w:r w:rsidRPr="001D4A86">
        <w:t>had</w:t>
      </w:r>
      <w:proofErr w:type="spellEnd"/>
      <w:r w:rsidRPr="001D4A86">
        <w:t xml:space="preserve"> </w:t>
      </w:r>
      <w:proofErr w:type="spellStart"/>
      <w:r w:rsidRPr="001D4A86">
        <w:t>two</w:t>
      </w:r>
      <w:proofErr w:type="spellEnd"/>
      <w:r w:rsidRPr="001D4A86">
        <w:t xml:space="preserve"> </w:t>
      </w:r>
      <w:proofErr w:type="spellStart"/>
      <w:r w:rsidRPr="001D4A86">
        <w:t>worms</w:t>
      </w:r>
      <w:proofErr w:type="spellEnd"/>
      <w:r w:rsidRPr="001D4A86">
        <w:t>.</w:t>
      </w:r>
    </w:p>
    <w:p w14:paraId="54A366C0" w14:textId="77777777" w:rsidR="005B529F" w:rsidRDefault="005B529F" w:rsidP="005B529F">
      <w:pPr>
        <w:pStyle w:val="Ingenmellomrom"/>
      </w:pPr>
    </w:p>
    <w:p w14:paraId="57476DE0" w14:textId="46D099F4" w:rsidR="001D4A86" w:rsidRDefault="001D4A86" w:rsidP="001D4A86">
      <w:pPr>
        <w:pStyle w:val="Ingenmellomrom"/>
        <w:numPr>
          <w:ilvl w:val="0"/>
          <w:numId w:val="8"/>
        </w:numPr>
      </w:pPr>
      <w:r w:rsidRPr="001D4A86">
        <w:t xml:space="preserve">Who </w:t>
      </w:r>
      <w:proofErr w:type="spellStart"/>
      <w:r w:rsidRPr="001D4A86">
        <w:t>was</w:t>
      </w:r>
      <w:proofErr w:type="spellEnd"/>
      <w:r w:rsidRPr="001D4A86">
        <w:t xml:space="preserve"> </w:t>
      </w:r>
      <w:proofErr w:type="spellStart"/>
      <w:r w:rsidRPr="001D4A86">
        <w:t>the</w:t>
      </w:r>
      <w:proofErr w:type="spellEnd"/>
      <w:r w:rsidRPr="001D4A86">
        <w:t xml:space="preserve"> </w:t>
      </w:r>
      <w:proofErr w:type="spellStart"/>
      <w:r w:rsidRPr="001D4A86">
        <w:t>greatest</w:t>
      </w:r>
      <w:proofErr w:type="spellEnd"/>
      <w:r w:rsidRPr="001D4A86">
        <w:t xml:space="preserve"> </w:t>
      </w:r>
      <w:proofErr w:type="spellStart"/>
      <w:r w:rsidRPr="001D4A86">
        <w:t>financier</w:t>
      </w:r>
      <w:proofErr w:type="spellEnd"/>
      <w:r w:rsidRPr="001D4A86">
        <w:t xml:space="preserve"> in </w:t>
      </w:r>
      <w:proofErr w:type="spellStart"/>
      <w:r w:rsidRPr="001D4A86">
        <w:t>the</w:t>
      </w:r>
      <w:proofErr w:type="spellEnd"/>
      <w:r w:rsidRPr="001D4A86">
        <w:t xml:space="preserve"> </w:t>
      </w:r>
      <w:proofErr w:type="spellStart"/>
      <w:r w:rsidRPr="001D4A86">
        <w:t>Bible</w:t>
      </w:r>
      <w:proofErr w:type="spellEnd"/>
      <w:r w:rsidRPr="001D4A86">
        <w:t>?</w:t>
      </w:r>
    </w:p>
    <w:p w14:paraId="75729821" w14:textId="1BA9C498" w:rsidR="001D4A86" w:rsidRDefault="001D4A86" w:rsidP="001D4A86">
      <w:pPr>
        <w:pStyle w:val="Ingenmellomrom"/>
        <w:numPr>
          <w:ilvl w:val="1"/>
          <w:numId w:val="8"/>
        </w:numPr>
      </w:pPr>
      <w:r w:rsidRPr="001D4A86">
        <w:t xml:space="preserve">Noah; </w:t>
      </w:r>
      <w:proofErr w:type="spellStart"/>
      <w:r w:rsidRPr="001D4A86">
        <w:t>he</w:t>
      </w:r>
      <w:proofErr w:type="spellEnd"/>
      <w:r w:rsidRPr="001D4A86">
        <w:t xml:space="preserve"> </w:t>
      </w:r>
      <w:proofErr w:type="spellStart"/>
      <w:r w:rsidRPr="001D4A86">
        <w:t>was</w:t>
      </w:r>
      <w:proofErr w:type="spellEnd"/>
      <w:r w:rsidRPr="001D4A86">
        <w:t xml:space="preserve"> </w:t>
      </w:r>
      <w:proofErr w:type="spellStart"/>
      <w:r w:rsidRPr="001D4A86">
        <w:t>floating</w:t>
      </w:r>
      <w:proofErr w:type="spellEnd"/>
      <w:r w:rsidRPr="001D4A86">
        <w:t xml:space="preserve"> his </w:t>
      </w:r>
      <w:proofErr w:type="spellStart"/>
      <w:r w:rsidRPr="001D4A86">
        <w:t>stock</w:t>
      </w:r>
      <w:proofErr w:type="spellEnd"/>
      <w:r w:rsidRPr="001D4A86">
        <w:t xml:space="preserve"> </w:t>
      </w:r>
      <w:proofErr w:type="spellStart"/>
      <w:r w:rsidRPr="001D4A86">
        <w:t>while</w:t>
      </w:r>
      <w:proofErr w:type="spellEnd"/>
      <w:r w:rsidRPr="001D4A86">
        <w:t xml:space="preserve"> </w:t>
      </w:r>
      <w:proofErr w:type="spellStart"/>
      <w:r w:rsidRPr="001D4A86">
        <w:t>everyone</w:t>
      </w:r>
      <w:proofErr w:type="spellEnd"/>
      <w:r w:rsidRPr="001D4A86">
        <w:t xml:space="preserve"> </w:t>
      </w:r>
      <w:proofErr w:type="spellStart"/>
      <w:r w:rsidRPr="001D4A86">
        <w:t>was</w:t>
      </w:r>
      <w:proofErr w:type="spellEnd"/>
      <w:r w:rsidRPr="001D4A86">
        <w:t xml:space="preserve"> in </w:t>
      </w:r>
      <w:proofErr w:type="spellStart"/>
      <w:r w:rsidRPr="001D4A86">
        <w:t>liquidation</w:t>
      </w:r>
      <w:proofErr w:type="spellEnd"/>
      <w:r w:rsidRPr="001D4A86">
        <w:t>.</w:t>
      </w:r>
    </w:p>
    <w:p w14:paraId="5AE7C3D3" w14:textId="77777777" w:rsidR="005B529F" w:rsidRDefault="005B529F" w:rsidP="005B529F">
      <w:pPr>
        <w:pStyle w:val="Ingenmellomrom"/>
      </w:pPr>
    </w:p>
    <w:p w14:paraId="528E58CB" w14:textId="7A7F0AE3" w:rsidR="001D4A86" w:rsidRDefault="003B01EB" w:rsidP="001D4A86">
      <w:pPr>
        <w:pStyle w:val="Ingenmellomrom"/>
        <w:numPr>
          <w:ilvl w:val="0"/>
          <w:numId w:val="8"/>
        </w:numPr>
      </w:pPr>
      <w:proofErr w:type="spellStart"/>
      <w:r w:rsidRPr="003B01EB">
        <w:t>What</w:t>
      </w:r>
      <w:proofErr w:type="spellEnd"/>
      <w:r w:rsidRPr="003B01EB">
        <w:t xml:space="preserve"> animal </w:t>
      </w:r>
      <w:proofErr w:type="spellStart"/>
      <w:r w:rsidRPr="003B01EB">
        <w:t>could</w:t>
      </w:r>
      <w:proofErr w:type="spellEnd"/>
      <w:r w:rsidRPr="003B01EB">
        <w:t xml:space="preserve"> Noah not trust?</w:t>
      </w:r>
    </w:p>
    <w:p w14:paraId="76D1ABE9" w14:textId="08504FDF" w:rsidR="003B01EB" w:rsidRDefault="003B01EB" w:rsidP="003B01EB">
      <w:pPr>
        <w:pStyle w:val="Ingenmellomrom"/>
        <w:numPr>
          <w:ilvl w:val="1"/>
          <w:numId w:val="8"/>
        </w:numPr>
      </w:pPr>
      <w:r w:rsidRPr="003B01EB">
        <w:t xml:space="preserve">A </w:t>
      </w:r>
      <w:proofErr w:type="spellStart"/>
      <w:r w:rsidRPr="003B01EB">
        <w:t>cheetah</w:t>
      </w:r>
      <w:proofErr w:type="spellEnd"/>
      <w:r w:rsidRPr="003B01EB">
        <w:t>.</w:t>
      </w:r>
    </w:p>
    <w:p w14:paraId="0C14C5CD" w14:textId="77777777" w:rsidR="005B529F" w:rsidRDefault="005B529F" w:rsidP="005B529F">
      <w:pPr>
        <w:pStyle w:val="Ingenmellomrom"/>
      </w:pPr>
    </w:p>
    <w:p w14:paraId="772211AB" w14:textId="6515E8FF" w:rsidR="001D4A86" w:rsidRDefault="003B01EB" w:rsidP="001D4A86">
      <w:pPr>
        <w:pStyle w:val="Ingenmellomrom"/>
        <w:numPr>
          <w:ilvl w:val="0"/>
          <w:numId w:val="8"/>
        </w:numPr>
      </w:pPr>
      <w:hyperlink r:id="rId24" w:tooltip="He has married many women, but has never been married. Who is he?" w:history="1">
        <w:r>
          <w:rPr>
            <w:rStyle w:val="entrytext"/>
            <w:rFonts w:ascii="Helvetica" w:hAnsi="Helvetica" w:cs="Arial"/>
            <w:color w:val="444444"/>
          </w:rPr>
          <w:t xml:space="preserve">He has </w:t>
        </w:r>
        <w:proofErr w:type="spellStart"/>
        <w:r>
          <w:rPr>
            <w:rStyle w:val="entrytext"/>
            <w:rFonts w:ascii="Helvetica" w:hAnsi="Helvetica" w:cs="Arial"/>
            <w:color w:val="444444"/>
          </w:rPr>
          <w:t>married</w:t>
        </w:r>
        <w:proofErr w:type="spellEnd"/>
        <w:r>
          <w:rPr>
            <w:rStyle w:val="entrytext"/>
            <w:rFonts w:ascii="Helvetica" w:hAnsi="Helvetica" w:cs="Arial"/>
            <w:color w:val="444444"/>
          </w:rPr>
          <w:t xml:space="preserve"> </w:t>
        </w:r>
        <w:proofErr w:type="spellStart"/>
        <w:r>
          <w:rPr>
            <w:rStyle w:val="entrytext"/>
            <w:rFonts w:ascii="Helvetica" w:hAnsi="Helvetica" w:cs="Arial"/>
            <w:color w:val="444444"/>
          </w:rPr>
          <w:t>many</w:t>
        </w:r>
        <w:proofErr w:type="spellEnd"/>
        <w:r>
          <w:rPr>
            <w:rStyle w:val="entrytext"/>
            <w:rFonts w:ascii="Helvetica" w:hAnsi="Helvetica" w:cs="Arial"/>
            <w:color w:val="444444"/>
          </w:rPr>
          <w:t xml:space="preserve"> </w:t>
        </w:r>
        <w:proofErr w:type="spellStart"/>
        <w:r>
          <w:rPr>
            <w:rStyle w:val="entrytext"/>
            <w:rFonts w:ascii="Helvetica" w:hAnsi="Helvetica" w:cs="Arial"/>
            <w:color w:val="444444"/>
          </w:rPr>
          <w:t>women</w:t>
        </w:r>
        <w:proofErr w:type="spellEnd"/>
        <w:r>
          <w:rPr>
            <w:rStyle w:val="entrytext"/>
            <w:rFonts w:ascii="Helvetica" w:hAnsi="Helvetica" w:cs="Arial"/>
            <w:color w:val="444444"/>
          </w:rPr>
          <w:t xml:space="preserve">, </w:t>
        </w:r>
        <w:proofErr w:type="spellStart"/>
        <w:r>
          <w:rPr>
            <w:rStyle w:val="entrytext"/>
            <w:rFonts w:ascii="Helvetica" w:hAnsi="Helvetica" w:cs="Arial"/>
            <w:color w:val="444444"/>
          </w:rPr>
          <w:t>but</w:t>
        </w:r>
        <w:proofErr w:type="spellEnd"/>
        <w:r>
          <w:rPr>
            <w:rStyle w:val="entrytext"/>
            <w:rFonts w:ascii="Helvetica" w:hAnsi="Helvetica" w:cs="Arial"/>
            <w:color w:val="444444"/>
          </w:rPr>
          <w:t xml:space="preserve"> has never </w:t>
        </w:r>
        <w:proofErr w:type="spellStart"/>
        <w:r>
          <w:rPr>
            <w:rStyle w:val="entrytext"/>
            <w:rFonts w:ascii="Helvetica" w:hAnsi="Helvetica" w:cs="Arial"/>
            <w:color w:val="444444"/>
          </w:rPr>
          <w:t>been</w:t>
        </w:r>
        <w:proofErr w:type="spellEnd"/>
        <w:r>
          <w:rPr>
            <w:rStyle w:val="entrytext"/>
            <w:rFonts w:ascii="Helvetica" w:hAnsi="Helvetica" w:cs="Arial"/>
            <w:color w:val="444444"/>
          </w:rPr>
          <w:t xml:space="preserve"> </w:t>
        </w:r>
        <w:proofErr w:type="spellStart"/>
        <w:r>
          <w:rPr>
            <w:rStyle w:val="entrytext"/>
            <w:rFonts w:ascii="Helvetica" w:hAnsi="Helvetica" w:cs="Arial"/>
            <w:color w:val="444444"/>
          </w:rPr>
          <w:t>married</w:t>
        </w:r>
        <w:proofErr w:type="spellEnd"/>
        <w:r>
          <w:rPr>
            <w:rStyle w:val="entrytext"/>
            <w:rFonts w:ascii="Helvetica" w:hAnsi="Helvetica" w:cs="Arial"/>
            <w:color w:val="444444"/>
          </w:rPr>
          <w:t xml:space="preserve">. Who is </w:t>
        </w:r>
        <w:proofErr w:type="spellStart"/>
        <w:r>
          <w:rPr>
            <w:rStyle w:val="entrytext"/>
            <w:rFonts w:ascii="Helvetica" w:hAnsi="Helvetica" w:cs="Arial"/>
            <w:color w:val="444444"/>
          </w:rPr>
          <w:t>he</w:t>
        </w:r>
        <w:proofErr w:type="spellEnd"/>
        <w:r>
          <w:rPr>
            <w:rStyle w:val="entrytext"/>
            <w:rFonts w:ascii="Helvetica" w:hAnsi="Helvetica" w:cs="Arial"/>
            <w:color w:val="444444"/>
          </w:rPr>
          <w:t>?</w:t>
        </w:r>
      </w:hyperlink>
    </w:p>
    <w:p w14:paraId="1498770D" w14:textId="13F50E43" w:rsidR="003B01EB" w:rsidRDefault="003B01EB" w:rsidP="003B01EB">
      <w:pPr>
        <w:pStyle w:val="Ingenmellomrom"/>
        <w:numPr>
          <w:ilvl w:val="1"/>
          <w:numId w:val="8"/>
        </w:numPr>
      </w:pPr>
      <w:r>
        <w:t xml:space="preserve">A </w:t>
      </w:r>
      <w:proofErr w:type="spellStart"/>
      <w:r>
        <w:t>priest</w:t>
      </w:r>
      <w:proofErr w:type="spellEnd"/>
    </w:p>
    <w:p w14:paraId="3B30CA13" w14:textId="77777777" w:rsidR="005B529F" w:rsidRDefault="005B529F" w:rsidP="005B529F">
      <w:pPr>
        <w:pStyle w:val="Ingenmellomrom"/>
      </w:pPr>
    </w:p>
    <w:p w14:paraId="13AF1502" w14:textId="72119BDE" w:rsidR="001D4A86" w:rsidRDefault="003B01EB" w:rsidP="001D4A86">
      <w:pPr>
        <w:pStyle w:val="Ingenmellomrom"/>
        <w:numPr>
          <w:ilvl w:val="0"/>
          <w:numId w:val="8"/>
        </w:numPr>
      </w:pPr>
      <w:proofErr w:type="spellStart"/>
      <w:r w:rsidRPr="003B01EB">
        <w:t>Why</w:t>
      </w:r>
      <w:proofErr w:type="spellEnd"/>
      <w:r w:rsidRPr="003B01EB">
        <w:t xml:space="preserve"> </w:t>
      </w:r>
      <w:proofErr w:type="spellStart"/>
      <w:r w:rsidRPr="003B01EB">
        <w:t>didn’t</w:t>
      </w:r>
      <w:proofErr w:type="spellEnd"/>
      <w:r w:rsidRPr="003B01EB">
        <w:t xml:space="preserve"> </w:t>
      </w:r>
      <w:proofErr w:type="spellStart"/>
      <w:r w:rsidRPr="003B01EB">
        <w:t>they</w:t>
      </w:r>
      <w:proofErr w:type="spellEnd"/>
      <w:r w:rsidRPr="003B01EB">
        <w:t xml:space="preserve"> play </w:t>
      </w:r>
      <w:proofErr w:type="spellStart"/>
      <w:r w:rsidRPr="003B01EB">
        <w:t>cards</w:t>
      </w:r>
      <w:proofErr w:type="spellEnd"/>
      <w:r w:rsidRPr="003B01EB">
        <w:t xml:space="preserve"> </w:t>
      </w:r>
      <w:proofErr w:type="spellStart"/>
      <w:r w:rsidRPr="003B01EB">
        <w:t>on</w:t>
      </w:r>
      <w:proofErr w:type="spellEnd"/>
      <w:r w:rsidRPr="003B01EB">
        <w:t xml:space="preserve"> </w:t>
      </w:r>
      <w:proofErr w:type="spellStart"/>
      <w:r w:rsidRPr="003B01EB">
        <w:t>the</w:t>
      </w:r>
      <w:proofErr w:type="spellEnd"/>
      <w:r w:rsidRPr="003B01EB">
        <w:t xml:space="preserve"> Ark?</w:t>
      </w:r>
    </w:p>
    <w:p w14:paraId="289587A4" w14:textId="59C51B69" w:rsidR="003B01EB" w:rsidRDefault="003B01EB" w:rsidP="003B01EB">
      <w:pPr>
        <w:pStyle w:val="Ingenmellomrom"/>
        <w:numPr>
          <w:ilvl w:val="1"/>
          <w:numId w:val="8"/>
        </w:numPr>
      </w:pPr>
      <w:proofErr w:type="spellStart"/>
      <w:r w:rsidRPr="003B01EB">
        <w:t>Because</w:t>
      </w:r>
      <w:proofErr w:type="spellEnd"/>
      <w:r w:rsidRPr="003B01EB">
        <w:t xml:space="preserve"> Noah </w:t>
      </w:r>
      <w:proofErr w:type="spellStart"/>
      <w:r w:rsidRPr="003B01EB">
        <w:t>was</w:t>
      </w:r>
      <w:proofErr w:type="spellEnd"/>
      <w:r w:rsidRPr="003B01EB">
        <w:t xml:space="preserve"> </w:t>
      </w:r>
      <w:proofErr w:type="spellStart"/>
      <w:r w:rsidRPr="003B01EB">
        <w:t>standing</w:t>
      </w:r>
      <w:proofErr w:type="spellEnd"/>
      <w:r w:rsidRPr="003B01EB">
        <w:t xml:space="preserve"> </w:t>
      </w:r>
      <w:proofErr w:type="spellStart"/>
      <w:r w:rsidRPr="003B01EB">
        <w:t>on</w:t>
      </w:r>
      <w:proofErr w:type="spellEnd"/>
      <w:r w:rsidRPr="003B01EB">
        <w:t xml:space="preserve"> </w:t>
      </w:r>
      <w:proofErr w:type="spellStart"/>
      <w:r w:rsidRPr="003B01EB">
        <w:t>the</w:t>
      </w:r>
      <w:proofErr w:type="spellEnd"/>
      <w:r w:rsidRPr="003B01EB">
        <w:t xml:space="preserve"> </w:t>
      </w:r>
      <w:proofErr w:type="spellStart"/>
      <w:r w:rsidRPr="003B01EB">
        <w:t>deck</w:t>
      </w:r>
      <w:proofErr w:type="spellEnd"/>
      <w:r w:rsidRPr="003B01EB">
        <w:t>.</w:t>
      </w:r>
    </w:p>
    <w:p w14:paraId="79B9632F" w14:textId="77777777" w:rsidR="005B529F" w:rsidRDefault="005B529F" w:rsidP="005B529F">
      <w:pPr>
        <w:pStyle w:val="Ingenmellomrom"/>
      </w:pPr>
    </w:p>
    <w:p w14:paraId="077C3406" w14:textId="2DB5BD7A" w:rsidR="003B01EB" w:rsidRDefault="003B01EB" w:rsidP="003B01EB">
      <w:pPr>
        <w:pStyle w:val="Ingenmellomrom"/>
        <w:numPr>
          <w:ilvl w:val="0"/>
          <w:numId w:val="8"/>
        </w:numPr>
      </w:pPr>
      <w:r w:rsidRPr="003B01EB">
        <w:t xml:space="preserve">Who </w:t>
      </w:r>
      <w:proofErr w:type="spellStart"/>
      <w:r w:rsidRPr="003B01EB">
        <w:t>was</w:t>
      </w:r>
      <w:proofErr w:type="spellEnd"/>
      <w:r w:rsidRPr="003B01EB">
        <w:t xml:space="preserve"> </w:t>
      </w:r>
      <w:proofErr w:type="spellStart"/>
      <w:r w:rsidRPr="003B01EB">
        <w:t>the</w:t>
      </w:r>
      <w:proofErr w:type="spellEnd"/>
      <w:r w:rsidRPr="003B01EB">
        <w:t xml:space="preserve"> fastest runner in </w:t>
      </w:r>
      <w:proofErr w:type="spellStart"/>
      <w:r w:rsidRPr="003B01EB">
        <w:t>the</w:t>
      </w:r>
      <w:proofErr w:type="spellEnd"/>
      <w:r w:rsidRPr="003B01EB">
        <w:t xml:space="preserve"> race?</w:t>
      </w:r>
    </w:p>
    <w:p w14:paraId="3032AC37" w14:textId="581EEC52" w:rsidR="003B01EB" w:rsidRDefault="003B01EB" w:rsidP="003B01EB">
      <w:pPr>
        <w:pStyle w:val="Ingenmellomrom"/>
        <w:numPr>
          <w:ilvl w:val="1"/>
          <w:numId w:val="8"/>
        </w:numPr>
      </w:pPr>
      <w:r w:rsidRPr="003B01EB">
        <w:t xml:space="preserve">Adam, </w:t>
      </w:r>
      <w:proofErr w:type="spellStart"/>
      <w:r w:rsidRPr="003B01EB">
        <w:t>because</w:t>
      </w:r>
      <w:proofErr w:type="spellEnd"/>
      <w:r w:rsidRPr="003B01EB">
        <w:t xml:space="preserve"> </w:t>
      </w:r>
      <w:proofErr w:type="spellStart"/>
      <w:r w:rsidRPr="003B01EB">
        <w:t>he</w:t>
      </w:r>
      <w:proofErr w:type="spellEnd"/>
      <w:r w:rsidRPr="003B01EB">
        <w:t xml:space="preserve"> </w:t>
      </w:r>
      <w:proofErr w:type="spellStart"/>
      <w:r w:rsidRPr="003B01EB">
        <w:t>was</w:t>
      </w:r>
      <w:proofErr w:type="spellEnd"/>
      <w:r w:rsidRPr="003B01EB">
        <w:t xml:space="preserve"> first in </w:t>
      </w:r>
      <w:proofErr w:type="spellStart"/>
      <w:r w:rsidRPr="003B01EB">
        <w:t>the</w:t>
      </w:r>
      <w:proofErr w:type="spellEnd"/>
      <w:r w:rsidRPr="003B01EB">
        <w:t xml:space="preserve"> </w:t>
      </w:r>
      <w:proofErr w:type="gramStart"/>
      <w:r w:rsidRPr="003B01EB">
        <w:t>human race</w:t>
      </w:r>
      <w:proofErr w:type="gramEnd"/>
      <w:r w:rsidRPr="003B01EB">
        <w:t>.</w:t>
      </w:r>
    </w:p>
    <w:p w14:paraId="355CF582" w14:textId="77777777" w:rsidR="005B529F" w:rsidRDefault="005B529F" w:rsidP="005B529F">
      <w:pPr>
        <w:pStyle w:val="Ingenmellomrom"/>
      </w:pPr>
    </w:p>
    <w:p w14:paraId="546D33EA" w14:textId="0B74A1E4" w:rsidR="003B01EB" w:rsidRDefault="003B01EB" w:rsidP="001D4A86">
      <w:pPr>
        <w:pStyle w:val="Ingenmellomrom"/>
        <w:numPr>
          <w:ilvl w:val="0"/>
          <w:numId w:val="8"/>
        </w:numPr>
      </w:pPr>
      <w:proofErr w:type="spellStart"/>
      <w:r w:rsidRPr="003B01EB">
        <w:t>Why</w:t>
      </w:r>
      <w:proofErr w:type="spellEnd"/>
      <w:r w:rsidRPr="003B01EB">
        <w:t xml:space="preserve"> </w:t>
      </w:r>
      <w:proofErr w:type="spellStart"/>
      <w:r w:rsidRPr="003B01EB">
        <w:t>did</w:t>
      </w:r>
      <w:proofErr w:type="spellEnd"/>
      <w:r w:rsidRPr="003B01EB">
        <w:t xml:space="preserve"> </w:t>
      </w:r>
      <w:proofErr w:type="spellStart"/>
      <w:r w:rsidRPr="003B01EB">
        <w:t>the</w:t>
      </w:r>
      <w:proofErr w:type="spellEnd"/>
      <w:r w:rsidRPr="003B01EB">
        <w:t xml:space="preserve"> </w:t>
      </w:r>
      <w:proofErr w:type="spellStart"/>
      <w:r w:rsidRPr="003B01EB">
        <w:t>unemployed</w:t>
      </w:r>
      <w:proofErr w:type="spellEnd"/>
      <w:r w:rsidRPr="003B01EB">
        <w:t xml:space="preserve"> man </w:t>
      </w:r>
      <w:proofErr w:type="spellStart"/>
      <w:r w:rsidRPr="003B01EB">
        <w:t>get</w:t>
      </w:r>
      <w:proofErr w:type="spellEnd"/>
      <w:r w:rsidRPr="003B01EB">
        <w:t xml:space="preserve"> </w:t>
      </w:r>
      <w:proofErr w:type="spellStart"/>
      <w:r w:rsidRPr="003B01EB">
        <w:t>excited</w:t>
      </w:r>
      <w:proofErr w:type="spellEnd"/>
      <w:r w:rsidRPr="003B01EB">
        <w:t xml:space="preserve"> </w:t>
      </w:r>
      <w:proofErr w:type="spellStart"/>
      <w:r w:rsidRPr="003B01EB">
        <w:t>while</w:t>
      </w:r>
      <w:proofErr w:type="spellEnd"/>
      <w:r w:rsidRPr="003B01EB">
        <w:t xml:space="preserve"> </w:t>
      </w:r>
      <w:proofErr w:type="spellStart"/>
      <w:r w:rsidRPr="003B01EB">
        <w:t>looking</w:t>
      </w:r>
      <w:proofErr w:type="spellEnd"/>
      <w:r w:rsidRPr="003B01EB">
        <w:t xml:space="preserve"> </w:t>
      </w:r>
      <w:proofErr w:type="spellStart"/>
      <w:r w:rsidRPr="003B01EB">
        <w:t>through</w:t>
      </w:r>
      <w:proofErr w:type="spellEnd"/>
      <w:r w:rsidRPr="003B01EB">
        <w:t xml:space="preserve"> his </w:t>
      </w:r>
      <w:proofErr w:type="spellStart"/>
      <w:r w:rsidRPr="003B01EB">
        <w:t>Bible</w:t>
      </w:r>
      <w:proofErr w:type="spellEnd"/>
      <w:r w:rsidRPr="003B01EB">
        <w:t>?</w:t>
      </w:r>
    </w:p>
    <w:p w14:paraId="10E2DEE8" w14:textId="63AF5D46" w:rsidR="003B01EB" w:rsidRDefault="003B01EB" w:rsidP="003B01EB">
      <w:pPr>
        <w:pStyle w:val="Ingenmellomrom"/>
        <w:numPr>
          <w:ilvl w:val="1"/>
          <w:numId w:val="8"/>
        </w:numPr>
      </w:pPr>
      <w:r w:rsidRPr="003B01EB">
        <w:t xml:space="preserve">He </w:t>
      </w:r>
      <w:proofErr w:type="spellStart"/>
      <w:r w:rsidRPr="003B01EB">
        <w:t>thought</w:t>
      </w:r>
      <w:proofErr w:type="spellEnd"/>
      <w:r w:rsidRPr="003B01EB">
        <w:t xml:space="preserve"> </w:t>
      </w:r>
      <w:proofErr w:type="spellStart"/>
      <w:r w:rsidRPr="003B01EB">
        <w:t>he</w:t>
      </w:r>
      <w:proofErr w:type="spellEnd"/>
      <w:r w:rsidRPr="003B01EB">
        <w:t xml:space="preserve"> </w:t>
      </w:r>
      <w:proofErr w:type="spellStart"/>
      <w:r w:rsidRPr="003B01EB">
        <w:t>saw</w:t>
      </w:r>
      <w:proofErr w:type="spellEnd"/>
      <w:r w:rsidRPr="003B01EB">
        <w:t xml:space="preserve"> a </w:t>
      </w:r>
      <w:proofErr w:type="spellStart"/>
      <w:r w:rsidRPr="003B01EB">
        <w:t>job</w:t>
      </w:r>
      <w:proofErr w:type="spellEnd"/>
      <w:r w:rsidRPr="003B01EB">
        <w:t>.</w:t>
      </w:r>
    </w:p>
    <w:p w14:paraId="120D1088" w14:textId="77777777" w:rsidR="003B01EB" w:rsidRDefault="003B01EB">
      <w:pPr>
        <w:jc w:val="left"/>
        <w:rPr>
          <w:rFonts w:ascii="Bebas Neue" w:eastAsiaTheme="majorEastAsia" w:hAnsi="Bebas Neue" w:cstheme="majorBidi"/>
          <w:sz w:val="40"/>
          <w:szCs w:val="40"/>
        </w:rPr>
      </w:pPr>
      <w:r>
        <w:rPr>
          <w:sz w:val="40"/>
          <w:szCs w:val="40"/>
        </w:rPr>
        <w:br w:type="page"/>
      </w:r>
    </w:p>
    <w:p w14:paraId="22EE858E" w14:textId="70A8AD4B" w:rsidR="00861E3B" w:rsidRPr="00596920" w:rsidRDefault="003B01EB" w:rsidP="00861E3B">
      <w:pPr>
        <w:pStyle w:val="Overskrift1"/>
        <w:rPr>
          <w:sz w:val="40"/>
          <w:szCs w:val="40"/>
        </w:rPr>
      </w:pPr>
      <w:r>
        <w:rPr>
          <w:sz w:val="40"/>
          <w:szCs w:val="40"/>
        </w:rPr>
        <w:lastRenderedPageBreak/>
        <w:t>H</w:t>
      </w:r>
      <w:r w:rsidR="00861E3B" w:rsidRPr="00596920">
        <w:rPr>
          <w:sz w:val="40"/>
          <w:szCs w:val="40"/>
        </w:rPr>
        <w:t>ilsener fra leiren</w:t>
      </w:r>
    </w:p>
    <w:p w14:paraId="2CB1253E" w14:textId="239962EA" w:rsidR="00861E3B" w:rsidRPr="008C054B" w:rsidRDefault="008C054B">
      <w:pPr>
        <w:jc w:val="left"/>
        <w:rPr>
          <w:b/>
          <w:bCs/>
        </w:rPr>
      </w:pPr>
      <w:r w:rsidRPr="003D64CB">
        <w:rPr>
          <w:b/>
          <w:bCs/>
        </w:rPr>
        <w:t>NB:</w:t>
      </w:r>
      <w:r>
        <w:t xml:space="preserve"> Dette er for å fylle opp sider slikt at dette blir et hefte med siste bilde som skal være på baksiden av heftet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(Antall sider skal være delbart på 4 ^. ^)</w:t>
      </w:r>
      <w:r w:rsidR="00861E3B">
        <w:br w:type="page"/>
      </w:r>
    </w:p>
    <w:p w14:paraId="71D877A5" w14:textId="5CD81C99" w:rsidR="005D3E32" w:rsidRPr="005D3E32" w:rsidRDefault="00861E3B" w:rsidP="00861E3B">
      <w:pPr>
        <w:jc w:val="center"/>
      </w:pPr>
      <w:r>
        <w:rPr>
          <w:noProof/>
        </w:rPr>
        <w:lastRenderedPageBreak/>
        <w:drawing>
          <wp:inline distT="0" distB="0" distL="0" distR="0" wp14:anchorId="642FB848" wp14:editId="78B02774">
            <wp:extent cx="5486400" cy="8229600"/>
            <wp:effectExtent l="0" t="0" r="0" b="0"/>
            <wp:docPr id="22" name="Bilde 22" descr="A great motivational quote from Pope Francis. #Cath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eat motivational quote from Pope Francis. #Catholic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sectPr w:rsidR="005D3E32" w:rsidRPr="005D3E32" w:rsidSect="00E1120F">
      <w:headerReference w:type="default" r:id="rId26"/>
      <w:footerReference w:type="default" r:id="rId27"/>
      <w:headerReference w:type="first" r:id="rId28"/>
      <w:pgSz w:w="12240" w:h="15840"/>
      <w:pgMar w:top="1440" w:right="1440" w:bottom="1440" w:left="144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06DF4" w14:textId="77777777" w:rsidR="001C12B3" w:rsidRDefault="001C12B3" w:rsidP="00902B71">
      <w:pPr>
        <w:spacing w:after="0" w:line="240" w:lineRule="auto"/>
      </w:pPr>
      <w:r>
        <w:separator/>
      </w:r>
    </w:p>
  </w:endnote>
  <w:endnote w:type="continuationSeparator" w:id="0">
    <w:p w14:paraId="3EE6A503" w14:textId="77777777" w:rsidR="001C12B3" w:rsidRDefault="001C12B3" w:rsidP="0090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altName w:val="Segoe UI"/>
    <w:charset w:val="00"/>
    <w:family w:val="swiss"/>
    <w:pitch w:val="variable"/>
    <w:sig w:usb0="E00002EF" w:usb1="4000205B" w:usb2="00000028" w:usb3="00000000" w:csb0="0000019F" w:csb1="00000000"/>
  </w:font>
  <w:font w:name="Bebas Neue">
    <w:altName w:val="Calibri"/>
    <w:panose1 w:val="020B0606020202050201"/>
    <w:charset w:val="00"/>
    <w:family w:val="swiss"/>
    <w:notTrueType/>
    <w:pitch w:val="variable"/>
    <w:sig w:usb0="A000002F" w:usb1="0000004B" w:usb2="00000000" w:usb3="00000000" w:csb0="00000093" w:csb1="00000000"/>
  </w:font>
  <w:font w:name="Calibri Light">
    <w:panose1 w:val="020F0302020204030204"/>
    <w:charset w:val="00"/>
    <w:family w:val="swiss"/>
    <w:pitch w:val="variable"/>
    <w:sig w:usb0="A00002EF" w:usb1="4000207B" w:usb2="00000000" w:usb3="00000000" w:csb0="0000009F" w:csb1="00000000"/>
  </w:font>
  <w:font w:name="Dosis">
    <w:altName w:val="Calibri"/>
    <w:charset w:val="00"/>
    <w:family w:val="auto"/>
    <w:pitch w:val="variable"/>
    <w:sig w:usb0="A00000BF" w:usb1="5000207B" w:usb2="00000000" w:usb3="00000000" w:csb0="00000093"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6403220"/>
      <w:docPartObj>
        <w:docPartGallery w:val="Page Numbers (Bottom of Page)"/>
        <w:docPartUnique/>
      </w:docPartObj>
    </w:sdtPr>
    <w:sdtEndPr/>
    <w:sdtContent>
      <w:p w14:paraId="185D3B26" w14:textId="00131420" w:rsidR="00E1120F" w:rsidRDefault="00E1120F">
        <w:pPr>
          <w:pStyle w:val="Bunntekst"/>
          <w:jc w:val="center"/>
        </w:pPr>
        <w:r>
          <w:rPr>
            <w:noProof/>
          </w:rPr>
          <w:drawing>
            <wp:anchor distT="0" distB="0" distL="114300" distR="114300" simplePos="0" relativeHeight="251663360" behindDoc="1" locked="0" layoutInCell="1" allowOverlap="1" wp14:anchorId="40ACA1B2" wp14:editId="66D081FD">
              <wp:simplePos x="0" y="0"/>
              <wp:positionH relativeFrom="margin">
                <wp:align>center</wp:align>
              </wp:positionH>
              <wp:positionV relativeFrom="paragraph">
                <wp:posOffset>154222</wp:posOffset>
              </wp:positionV>
              <wp:extent cx="6972300" cy="537076"/>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_dokumentmal bunn.png"/>
                      <pic:cNvPicPr/>
                    </pic:nvPicPr>
                    <pic:blipFill>
                      <a:blip r:embed="rId1">
                        <a:extLst>
                          <a:ext uri="{28A0092B-C50C-407E-A947-70E740481C1C}">
                            <a14:useLocalDpi xmlns:a14="http://schemas.microsoft.com/office/drawing/2010/main" val="0"/>
                          </a:ext>
                        </a:extLst>
                      </a:blip>
                      <a:stretch>
                        <a:fillRect/>
                      </a:stretch>
                    </pic:blipFill>
                    <pic:spPr>
                      <a:xfrm>
                        <a:off x="0" y="0"/>
                        <a:ext cx="6972300" cy="537076"/>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41550459" w14:textId="5FBD6686" w:rsidR="00782BBF" w:rsidRDefault="00782BB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2064D" w14:textId="77777777" w:rsidR="001C12B3" w:rsidRDefault="001C12B3" w:rsidP="00902B71">
      <w:pPr>
        <w:spacing w:after="0" w:line="240" w:lineRule="auto"/>
      </w:pPr>
      <w:r>
        <w:separator/>
      </w:r>
    </w:p>
  </w:footnote>
  <w:footnote w:type="continuationSeparator" w:id="0">
    <w:p w14:paraId="4B387A6B" w14:textId="77777777" w:rsidR="001C12B3" w:rsidRDefault="001C12B3" w:rsidP="00902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6B5C5" w14:textId="77777777" w:rsidR="00902B71" w:rsidRDefault="00782BBF">
    <w:pPr>
      <w:pStyle w:val="Topptekst"/>
    </w:pPr>
    <w:r>
      <w:rPr>
        <w:noProof/>
      </w:rPr>
      <w:drawing>
        <wp:anchor distT="0" distB="0" distL="114300" distR="114300" simplePos="0" relativeHeight="251659264" behindDoc="1" locked="0" layoutInCell="1" allowOverlap="1" wp14:anchorId="3354CC76" wp14:editId="440D8878">
          <wp:simplePos x="0" y="0"/>
          <wp:positionH relativeFrom="page">
            <wp:posOffset>238125</wp:posOffset>
          </wp:positionH>
          <wp:positionV relativeFrom="paragraph">
            <wp:posOffset>-449580</wp:posOffset>
          </wp:positionV>
          <wp:extent cx="901898" cy="99060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dokumentmal topp.png"/>
                  <pic:cNvPicPr/>
                </pic:nvPicPr>
                <pic:blipFill rotWithShape="1">
                  <a:blip r:embed="rId1">
                    <a:extLst>
                      <a:ext uri="{28A0092B-C50C-407E-A947-70E740481C1C}">
                        <a14:useLocalDpi xmlns:a14="http://schemas.microsoft.com/office/drawing/2010/main" val="0"/>
                      </a:ext>
                    </a:extLst>
                  </a:blip>
                  <a:srcRect r="83814"/>
                  <a:stretch/>
                </pic:blipFill>
                <pic:spPr bwMode="auto">
                  <a:xfrm>
                    <a:off x="0" y="0"/>
                    <a:ext cx="901898"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82CB61D" wp14:editId="06532418">
          <wp:simplePos x="0" y="0"/>
          <wp:positionH relativeFrom="page">
            <wp:align>right</wp:align>
          </wp:positionH>
          <wp:positionV relativeFrom="topMargin">
            <wp:align>bottom</wp:align>
          </wp:positionV>
          <wp:extent cx="6951345" cy="781050"/>
          <wp:effectExtent l="0" t="0" r="190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dokumentmal topp venstre.png"/>
                  <pic:cNvPicPr/>
                </pic:nvPicPr>
                <pic:blipFill>
                  <a:blip r:embed="rId2">
                    <a:extLst>
                      <a:ext uri="{28A0092B-C50C-407E-A947-70E740481C1C}">
                        <a14:useLocalDpi xmlns:a14="http://schemas.microsoft.com/office/drawing/2010/main" val="0"/>
                      </a:ext>
                    </a:extLst>
                  </a:blip>
                  <a:stretch>
                    <a:fillRect/>
                  </a:stretch>
                </pic:blipFill>
                <pic:spPr>
                  <a:xfrm>
                    <a:off x="0" y="0"/>
                    <a:ext cx="6951345" cy="781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A34D4" w14:textId="2A0D7DAD" w:rsidR="00E60B44" w:rsidRDefault="00E60B44" w:rsidP="00E60B44">
    <w:pPr>
      <w:pStyle w:val="Topptekst"/>
      <w:ind w:left="720"/>
    </w:pPr>
    <w:r>
      <w:rPr>
        <w:noProof/>
      </w:rPr>
      <mc:AlternateContent>
        <mc:Choice Requires="wps">
          <w:drawing>
            <wp:anchor distT="0" distB="0" distL="114300" distR="114300" simplePos="0" relativeHeight="251661312" behindDoc="0" locked="0" layoutInCell="1" allowOverlap="1" wp14:anchorId="629B110A" wp14:editId="14F60D09">
              <wp:simplePos x="0" y="0"/>
              <wp:positionH relativeFrom="margin">
                <wp:align>center</wp:align>
              </wp:positionH>
              <wp:positionV relativeFrom="paragraph">
                <wp:posOffset>464820</wp:posOffset>
              </wp:positionV>
              <wp:extent cx="6546850" cy="8204200"/>
              <wp:effectExtent l="76200" t="76200" r="101600" b="101600"/>
              <wp:wrapNone/>
              <wp:docPr id="6" name="Rektangel 6"/>
              <wp:cNvGraphicFramePr/>
              <a:graphic xmlns:a="http://schemas.openxmlformats.org/drawingml/2006/main">
                <a:graphicData uri="http://schemas.microsoft.com/office/word/2010/wordprocessingShape">
                  <wps:wsp>
                    <wps:cNvSpPr/>
                    <wps:spPr>
                      <a:xfrm>
                        <a:off x="0" y="0"/>
                        <a:ext cx="6546850" cy="8204200"/>
                      </a:xfrm>
                      <a:custGeom>
                        <a:avLst/>
                        <a:gdLst>
                          <a:gd name="connsiteX0" fmla="*/ 0 w 6546850"/>
                          <a:gd name="connsiteY0" fmla="*/ 0 h 8204200"/>
                          <a:gd name="connsiteX1" fmla="*/ 529700 w 6546850"/>
                          <a:gd name="connsiteY1" fmla="*/ 0 h 8204200"/>
                          <a:gd name="connsiteX2" fmla="*/ 928462 w 6546850"/>
                          <a:gd name="connsiteY2" fmla="*/ 0 h 8204200"/>
                          <a:gd name="connsiteX3" fmla="*/ 1654568 w 6546850"/>
                          <a:gd name="connsiteY3" fmla="*/ 0 h 8204200"/>
                          <a:gd name="connsiteX4" fmla="*/ 2184267 w 6546850"/>
                          <a:gd name="connsiteY4" fmla="*/ 0 h 8204200"/>
                          <a:gd name="connsiteX5" fmla="*/ 2713967 w 6546850"/>
                          <a:gd name="connsiteY5" fmla="*/ 0 h 8204200"/>
                          <a:gd name="connsiteX6" fmla="*/ 3440072 w 6546850"/>
                          <a:gd name="connsiteY6" fmla="*/ 0 h 8204200"/>
                          <a:gd name="connsiteX7" fmla="*/ 3904303 w 6546850"/>
                          <a:gd name="connsiteY7" fmla="*/ 0 h 8204200"/>
                          <a:gd name="connsiteX8" fmla="*/ 4630408 w 6546850"/>
                          <a:gd name="connsiteY8" fmla="*/ 0 h 8204200"/>
                          <a:gd name="connsiteX9" fmla="*/ 5356514 w 6546850"/>
                          <a:gd name="connsiteY9" fmla="*/ 0 h 8204200"/>
                          <a:gd name="connsiteX10" fmla="*/ 5951682 w 6546850"/>
                          <a:gd name="connsiteY10" fmla="*/ 0 h 8204200"/>
                          <a:gd name="connsiteX11" fmla="*/ 6546850 w 6546850"/>
                          <a:gd name="connsiteY11" fmla="*/ 0 h 8204200"/>
                          <a:gd name="connsiteX12" fmla="*/ 6546850 w 6546850"/>
                          <a:gd name="connsiteY12" fmla="*/ 503972 h 8204200"/>
                          <a:gd name="connsiteX13" fmla="*/ 6546850 w 6546850"/>
                          <a:gd name="connsiteY13" fmla="*/ 843861 h 8204200"/>
                          <a:gd name="connsiteX14" fmla="*/ 6546850 w 6546850"/>
                          <a:gd name="connsiteY14" fmla="*/ 1429875 h 8204200"/>
                          <a:gd name="connsiteX15" fmla="*/ 6546850 w 6546850"/>
                          <a:gd name="connsiteY15" fmla="*/ 2015889 h 8204200"/>
                          <a:gd name="connsiteX16" fmla="*/ 6546850 w 6546850"/>
                          <a:gd name="connsiteY16" fmla="*/ 2601903 h 8204200"/>
                          <a:gd name="connsiteX17" fmla="*/ 6546850 w 6546850"/>
                          <a:gd name="connsiteY17" fmla="*/ 3269960 h 8204200"/>
                          <a:gd name="connsiteX18" fmla="*/ 6546850 w 6546850"/>
                          <a:gd name="connsiteY18" fmla="*/ 3938016 h 8204200"/>
                          <a:gd name="connsiteX19" fmla="*/ 6546850 w 6546850"/>
                          <a:gd name="connsiteY19" fmla="*/ 4606072 h 8204200"/>
                          <a:gd name="connsiteX20" fmla="*/ 6546850 w 6546850"/>
                          <a:gd name="connsiteY20" fmla="*/ 4945961 h 8204200"/>
                          <a:gd name="connsiteX21" fmla="*/ 6546850 w 6546850"/>
                          <a:gd name="connsiteY21" fmla="*/ 5367891 h 8204200"/>
                          <a:gd name="connsiteX22" fmla="*/ 6546850 w 6546850"/>
                          <a:gd name="connsiteY22" fmla="*/ 6035947 h 8204200"/>
                          <a:gd name="connsiteX23" fmla="*/ 6546850 w 6546850"/>
                          <a:gd name="connsiteY23" fmla="*/ 6539919 h 8204200"/>
                          <a:gd name="connsiteX24" fmla="*/ 6546850 w 6546850"/>
                          <a:gd name="connsiteY24" fmla="*/ 6961850 h 8204200"/>
                          <a:gd name="connsiteX25" fmla="*/ 6546850 w 6546850"/>
                          <a:gd name="connsiteY25" fmla="*/ 7629906 h 8204200"/>
                          <a:gd name="connsiteX26" fmla="*/ 6546850 w 6546850"/>
                          <a:gd name="connsiteY26" fmla="*/ 8204200 h 8204200"/>
                          <a:gd name="connsiteX27" fmla="*/ 5951682 w 6546850"/>
                          <a:gd name="connsiteY27" fmla="*/ 8204200 h 8204200"/>
                          <a:gd name="connsiteX28" fmla="*/ 5487451 w 6546850"/>
                          <a:gd name="connsiteY28" fmla="*/ 8204200 h 8204200"/>
                          <a:gd name="connsiteX29" fmla="*/ 4826814 w 6546850"/>
                          <a:gd name="connsiteY29" fmla="*/ 8204200 h 8204200"/>
                          <a:gd name="connsiteX30" fmla="*/ 4362583 w 6546850"/>
                          <a:gd name="connsiteY30" fmla="*/ 8204200 h 8204200"/>
                          <a:gd name="connsiteX31" fmla="*/ 3701946 w 6546850"/>
                          <a:gd name="connsiteY31" fmla="*/ 8204200 h 8204200"/>
                          <a:gd name="connsiteX32" fmla="*/ 3303183 w 6546850"/>
                          <a:gd name="connsiteY32" fmla="*/ 8204200 h 8204200"/>
                          <a:gd name="connsiteX33" fmla="*/ 2642547 w 6546850"/>
                          <a:gd name="connsiteY33" fmla="*/ 8204200 h 8204200"/>
                          <a:gd name="connsiteX34" fmla="*/ 2178316 w 6546850"/>
                          <a:gd name="connsiteY34" fmla="*/ 8204200 h 8204200"/>
                          <a:gd name="connsiteX35" fmla="*/ 1779553 w 6546850"/>
                          <a:gd name="connsiteY35" fmla="*/ 8204200 h 8204200"/>
                          <a:gd name="connsiteX36" fmla="*/ 1315322 w 6546850"/>
                          <a:gd name="connsiteY36" fmla="*/ 8204200 h 8204200"/>
                          <a:gd name="connsiteX37" fmla="*/ 654685 w 6546850"/>
                          <a:gd name="connsiteY37" fmla="*/ 8204200 h 8204200"/>
                          <a:gd name="connsiteX38" fmla="*/ 0 w 6546850"/>
                          <a:gd name="connsiteY38" fmla="*/ 8204200 h 8204200"/>
                          <a:gd name="connsiteX39" fmla="*/ 0 w 6546850"/>
                          <a:gd name="connsiteY39" fmla="*/ 7864312 h 8204200"/>
                          <a:gd name="connsiteX40" fmla="*/ 0 w 6546850"/>
                          <a:gd name="connsiteY40" fmla="*/ 7524423 h 8204200"/>
                          <a:gd name="connsiteX41" fmla="*/ 0 w 6546850"/>
                          <a:gd name="connsiteY41" fmla="*/ 6856367 h 8204200"/>
                          <a:gd name="connsiteX42" fmla="*/ 0 w 6546850"/>
                          <a:gd name="connsiteY42" fmla="*/ 6516479 h 8204200"/>
                          <a:gd name="connsiteX43" fmla="*/ 0 w 6546850"/>
                          <a:gd name="connsiteY43" fmla="*/ 5930465 h 8204200"/>
                          <a:gd name="connsiteX44" fmla="*/ 0 w 6546850"/>
                          <a:gd name="connsiteY44" fmla="*/ 5508534 h 8204200"/>
                          <a:gd name="connsiteX45" fmla="*/ 0 w 6546850"/>
                          <a:gd name="connsiteY45" fmla="*/ 4922520 h 8204200"/>
                          <a:gd name="connsiteX46" fmla="*/ 0 w 6546850"/>
                          <a:gd name="connsiteY46" fmla="*/ 4336506 h 8204200"/>
                          <a:gd name="connsiteX47" fmla="*/ 0 w 6546850"/>
                          <a:gd name="connsiteY47" fmla="*/ 3750491 h 8204200"/>
                          <a:gd name="connsiteX48" fmla="*/ 0 w 6546850"/>
                          <a:gd name="connsiteY48" fmla="*/ 3164477 h 8204200"/>
                          <a:gd name="connsiteX49" fmla="*/ 0 w 6546850"/>
                          <a:gd name="connsiteY49" fmla="*/ 2660505 h 8204200"/>
                          <a:gd name="connsiteX50" fmla="*/ 0 w 6546850"/>
                          <a:gd name="connsiteY50" fmla="*/ 1992449 h 8204200"/>
                          <a:gd name="connsiteX51" fmla="*/ 0 w 6546850"/>
                          <a:gd name="connsiteY51" fmla="*/ 1406434 h 8204200"/>
                          <a:gd name="connsiteX52" fmla="*/ 0 w 6546850"/>
                          <a:gd name="connsiteY52" fmla="*/ 656336 h 8204200"/>
                          <a:gd name="connsiteX53" fmla="*/ 0 w 6546850"/>
                          <a:gd name="connsiteY53" fmla="*/ 0 h 820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6546850" h="8204200" extrusionOk="0">
                            <a:moveTo>
                              <a:pt x="0" y="0"/>
                            </a:moveTo>
                            <a:cubicBezTo>
                              <a:pt x="244324" y="-10837"/>
                              <a:pt x="420149" y="45887"/>
                              <a:pt x="529700" y="0"/>
                            </a:cubicBezTo>
                            <a:cubicBezTo>
                              <a:pt x="639251" y="-45887"/>
                              <a:pt x="783046" y="47098"/>
                              <a:pt x="928462" y="0"/>
                            </a:cubicBezTo>
                            <a:cubicBezTo>
                              <a:pt x="1073878" y="-47098"/>
                              <a:pt x="1295829" y="8252"/>
                              <a:pt x="1654568" y="0"/>
                            </a:cubicBezTo>
                            <a:cubicBezTo>
                              <a:pt x="2013307" y="-8252"/>
                              <a:pt x="2003155" y="11081"/>
                              <a:pt x="2184267" y="0"/>
                            </a:cubicBezTo>
                            <a:cubicBezTo>
                              <a:pt x="2365379" y="-11081"/>
                              <a:pt x="2505640" y="43141"/>
                              <a:pt x="2713967" y="0"/>
                            </a:cubicBezTo>
                            <a:cubicBezTo>
                              <a:pt x="2922294" y="-43141"/>
                              <a:pt x="3080940" y="74096"/>
                              <a:pt x="3440072" y="0"/>
                            </a:cubicBezTo>
                            <a:cubicBezTo>
                              <a:pt x="3799204" y="-74096"/>
                              <a:pt x="3701155" y="51590"/>
                              <a:pt x="3904303" y="0"/>
                            </a:cubicBezTo>
                            <a:cubicBezTo>
                              <a:pt x="4107451" y="-51590"/>
                              <a:pt x="4424267" y="72611"/>
                              <a:pt x="4630408" y="0"/>
                            </a:cubicBezTo>
                            <a:cubicBezTo>
                              <a:pt x="4836549" y="-72611"/>
                              <a:pt x="5046727" y="1142"/>
                              <a:pt x="5356514" y="0"/>
                            </a:cubicBezTo>
                            <a:cubicBezTo>
                              <a:pt x="5666301" y="-1142"/>
                              <a:pt x="5817845" y="70414"/>
                              <a:pt x="5951682" y="0"/>
                            </a:cubicBezTo>
                            <a:cubicBezTo>
                              <a:pt x="6085519" y="-70414"/>
                              <a:pt x="6333731" y="43425"/>
                              <a:pt x="6546850" y="0"/>
                            </a:cubicBezTo>
                            <a:cubicBezTo>
                              <a:pt x="6568657" y="218425"/>
                              <a:pt x="6488122" y="293185"/>
                              <a:pt x="6546850" y="503972"/>
                            </a:cubicBezTo>
                            <a:cubicBezTo>
                              <a:pt x="6605578" y="714759"/>
                              <a:pt x="6510456" y="674830"/>
                              <a:pt x="6546850" y="843861"/>
                            </a:cubicBezTo>
                            <a:cubicBezTo>
                              <a:pt x="6583244" y="1012892"/>
                              <a:pt x="6523002" y="1254596"/>
                              <a:pt x="6546850" y="1429875"/>
                            </a:cubicBezTo>
                            <a:cubicBezTo>
                              <a:pt x="6570698" y="1605154"/>
                              <a:pt x="6506679" y="1877259"/>
                              <a:pt x="6546850" y="2015889"/>
                            </a:cubicBezTo>
                            <a:cubicBezTo>
                              <a:pt x="6587021" y="2154519"/>
                              <a:pt x="6480329" y="2351442"/>
                              <a:pt x="6546850" y="2601903"/>
                            </a:cubicBezTo>
                            <a:cubicBezTo>
                              <a:pt x="6613371" y="2852364"/>
                              <a:pt x="6494864" y="3065379"/>
                              <a:pt x="6546850" y="3269960"/>
                            </a:cubicBezTo>
                            <a:cubicBezTo>
                              <a:pt x="6598836" y="3474541"/>
                              <a:pt x="6487482" y="3648779"/>
                              <a:pt x="6546850" y="3938016"/>
                            </a:cubicBezTo>
                            <a:cubicBezTo>
                              <a:pt x="6606218" y="4227253"/>
                              <a:pt x="6508355" y="4311857"/>
                              <a:pt x="6546850" y="4606072"/>
                            </a:cubicBezTo>
                            <a:cubicBezTo>
                              <a:pt x="6585345" y="4900287"/>
                              <a:pt x="6545085" y="4818954"/>
                              <a:pt x="6546850" y="4945961"/>
                            </a:cubicBezTo>
                            <a:cubicBezTo>
                              <a:pt x="6548615" y="5072968"/>
                              <a:pt x="6532943" y="5209389"/>
                              <a:pt x="6546850" y="5367891"/>
                            </a:cubicBezTo>
                            <a:cubicBezTo>
                              <a:pt x="6560757" y="5526393"/>
                              <a:pt x="6485565" y="5825547"/>
                              <a:pt x="6546850" y="6035947"/>
                            </a:cubicBezTo>
                            <a:cubicBezTo>
                              <a:pt x="6608135" y="6246347"/>
                              <a:pt x="6526055" y="6296091"/>
                              <a:pt x="6546850" y="6539919"/>
                            </a:cubicBezTo>
                            <a:cubicBezTo>
                              <a:pt x="6567645" y="6783747"/>
                              <a:pt x="6501115" y="6807643"/>
                              <a:pt x="6546850" y="6961850"/>
                            </a:cubicBezTo>
                            <a:cubicBezTo>
                              <a:pt x="6592585" y="7116057"/>
                              <a:pt x="6522729" y="7433114"/>
                              <a:pt x="6546850" y="7629906"/>
                            </a:cubicBezTo>
                            <a:cubicBezTo>
                              <a:pt x="6570971" y="7826698"/>
                              <a:pt x="6527010" y="7941882"/>
                              <a:pt x="6546850" y="8204200"/>
                            </a:cubicBezTo>
                            <a:cubicBezTo>
                              <a:pt x="6341494" y="8267807"/>
                              <a:pt x="6221648" y="8140131"/>
                              <a:pt x="5951682" y="8204200"/>
                            </a:cubicBezTo>
                            <a:cubicBezTo>
                              <a:pt x="5681716" y="8268269"/>
                              <a:pt x="5609722" y="8168502"/>
                              <a:pt x="5487451" y="8204200"/>
                            </a:cubicBezTo>
                            <a:cubicBezTo>
                              <a:pt x="5365180" y="8239898"/>
                              <a:pt x="5028825" y="8134079"/>
                              <a:pt x="4826814" y="8204200"/>
                            </a:cubicBezTo>
                            <a:cubicBezTo>
                              <a:pt x="4624803" y="8274321"/>
                              <a:pt x="4510372" y="8159498"/>
                              <a:pt x="4362583" y="8204200"/>
                            </a:cubicBezTo>
                            <a:cubicBezTo>
                              <a:pt x="4214794" y="8248902"/>
                              <a:pt x="3916778" y="8169109"/>
                              <a:pt x="3701946" y="8204200"/>
                            </a:cubicBezTo>
                            <a:cubicBezTo>
                              <a:pt x="3487114" y="8239291"/>
                              <a:pt x="3410128" y="8175537"/>
                              <a:pt x="3303183" y="8204200"/>
                            </a:cubicBezTo>
                            <a:cubicBezTo>
                              <a:pt x="3196238" y="8232863"/>
                              <a:pt x="2817097" y="8128412"/>
                              <a:pt x="2642547" y="8204200"/>
                            </a:cubicBezTo>
                            <a:cubicBezTo>
                              <a:pt x="2467997" y="8279988"/>
                              <a:pt x="2276396" y="8158588"/>
                              <a:pt x="2178316" y="8204200"/>
                            </a:cubicBezTo>
                            <a:cubicBezTo>
                              <a:pt x="2080236" y="8249812"/>
                              <a:pt x="1890221" y="8179285"/>
                              <a:pt x="1779553" y="8204200"/>
                            </a:cubicBezTo>
                            <a:cubicBezTo>
                              <a:pt x="1668885" y="8229115"/>
                              <a:pt x="1509522" y="8165912"/>
                              <a:pt x="1315322" y="8204200"/>
                            </a:cubicBezTo>
                            <a:cubicBezTo>
                              <a:pt x="1121122" y="8242488"/>
                              <a:pt x="958267" y="8159539"/>
                              <a:pt x="654685" y="8204200"/>
                            </a:cubicBezTo>
                            <a:cubicBezTo>
                              <a:pt x="351103" y="8248861"/>
                              <a:pt x="311615" y="8162545"/>
                              <a:pt x="0" y="8204200"/>
                            </a:cubicBezTo>
                            <a:cubicBezTo>
                              <a:pt x="-40692" y="8085004"/>
                              <a:pt x="15759" y="7941206"/>
                              <a:pt x="0" y="7864312"/>
                            </a:cubicBezTo>
                            <a:cubicBezTo>
                              <a:pt x="-15759" y="7787418"/>
                              <a:pt x="6004" y="7677305"/>
                              <a:pt x="0" y="7524423"/>
                            </a:cubicBezTo>
                            <a:cubicBezTo>
                              <a:pt x="-6004" y="7371541"/>
                              <a:pt x="23" y="7027558"/>
                              <a:pt x="0" y="6856367"/>
                            </a:cubicBezTo>
                            <a:cubicBezTo>
                              <a:pt x="-23" y="6685176"/>
                              <a:pt x="38933" y="6686054"/>
                              <a:pt x="0" y="6516479"/>
                            </a:cubicBezTo>
                            <a:cubicBezTo>
                              <a:pt x="-38933" y="6346904"/>
                              <a:pt x="15285" y="6085156"/>
                              <a:pt x="0" y="5930465"/>
                            </a:cubicBezTo>
                            <a:cubicBezTo>
                              <a:pt x="-15285" y="5775774"/>
                              <a:pt x="28361" y="5618874"/>
                              <a:pt x="0" y="5508534"/>
                            </a:cubicBezTo>
                            <a:cubicBezTo>
                              <a:pt x="-28361" y="5398194"/>
                              <a:pt x="8280" y="5128917"/>
                              <a:pt x="0" y="4922520"/>
                            </a:cubicBezTo>
                            <a:cubicBezTo>
                              <a:pt x="-8280" y="4716123"/>
                              <a:pt x="38106" y="4461945"/>
                              <a:pt x="0" y="4336506"/>
                            </a:cubicBezTo>
                            <a:cubicBezTo>
                              <a:pt x="-38106" y="4211067"/>
                              <a:pt x="48899" y="3898492"/>
                              <a:pt x="0" y="3750491"/>
                            </a:cubicBezTo>
                            <a:cubicBezTo>
                              <a:pt x="-48899" y="3602491"/>
                              <a:pt x="8267" y="3310442"/>
                              <a:pt x="0" y="3164477"/>
                            </a:cubicBezTo>
                            <a:cubicBezTo>
                              <a:pt x="-8267" y="3018512"/>
                              <a:pt x="598" y="2886920"/>
                              <a:pt x="0" y="2660505"/>
                            </a:cubicBezTo>
                            <a:cubicBezTo>
                              <a:pt x="-598" y="2434090"/>
                              <a:pt x="69385" y="2239167"/>
                              <a:pt x="0" y="1992449"/>
                            </a:cubicBezTo>
                            <a:cubicBezTo>
                              <a:pt x="-69385" y="1745731"/>
                              <a:pt x="15985" y="1667627"/>
                              <a:pt x="0" y="1406434"/>
                            </a:cubicBezTo>
                            <a:cubicBezTo>
                              <a:pt x="-15985" y="1145242"/>
                              <a:pt x="11883" y="887783"/>
                              <a:pt x="0" y="656336"/>
                            </a:cubicBezTo>
                            <a:cubicBezTo>
                              <a:pt x="-11883" y="424889"/>
                              <a:pt x="78219" y="246398"/>
                              <a:pt x="0" y="0"/>
                            </a:cubicBezTo>
                            <a:close/>
                          </a:path>
                        </a:pathLst>
                      </a:custGeom>
                      <a:noFill/>
                      <a:ln w="101600" cmpd="dbl">
                        <a:solidFill>
                          <a:srgbClr val="FF0000"/>
                        </a:solidFill>
                        <a:prstDash val="lgDashDotDot"/>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BDA79" id="Rektangel 6" o:spid="_x0000_s1026" style="position:absolute;margin-left:0;margin-top:36.6pt;width:515.5pt;height:646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" filled="f" strokecolor="red" strokeweight="8pt">
              <v:stroke dashstyle="longDashDotDot" linestyle="thinThin"/>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46EEA"/>
    <w:multiLevelType w:val="hybridMultilevel"/>
    <w:tmpl w:val="859074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F4D4254"/>
    <w:multiLevelType w:val="hybridMultilevel"/>
    <w:tmpl w:val="859074B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647691D"/>
    <w:multiLevelType w:val="hybridMultilevel"/>
    <w:tmpl w:val="880CC6CA"/>
    <w:lvl w:ilvl="0" w:tplc="F4B2E0C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185203D"/>
    <w:multiLevelType w:val="hybridMultilevel"/>
    <w:tmpl w:val="765AE29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160762B"/>
    <w:multiLevelType w:val="hybridMultilevel"/>
    <w:tmpl w:val="4D74E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E126955"/>
    <w:multiLevelType w:val="hybridMultilevel"/>
    <w:tmpl w:val="4E52EE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535439D"/>
    <w:multiLevelType w:val="multilevel"/>
    <w:tmpl w:val="2A4AB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70457E"/>
    <w:multiLevelType w:val="multilevel"/>
    <w:tmpl w:val="6EBC9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6"/>
  </w:num>
  <w:num w:numId="4">
    <w:abstractNumId w:val="1"/>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32"/>
    <w:rsid w:val="001C12B3"/>
    <w:rsid w:val="001D4A86"/>
    <w:rsid w:val="001F771C"/>
    <w:rsid w:val="002B3F55"/>
    <w:rsid w:val="003358BB"/>
    <w:rsid w:val="00336555"/>
    <w:rsid w:val="003B01EB"/>
    <w:rsid w:val="003D64CB"/>
    <w:rsid w:val="00431FAF"/>
    <w:rsid w:val="00471748"/>
    <w:rsid w:val="00596920"/>
    <w:rsid w:val="005B529F"/>
    <w:rsid w:val="005D3E32"/>
    <w:rsid w:val="00602719"/>
    <w:rsid w:val="006B235F"/>
    <w:rsid w:val="006E1D82"/>
    <w:rsid w:val="00737B67"/>
    <w:rsid w:val="00782BBF"/>
    <w:rsid w:val="00861E3B"/>
    <w:rsid w:val="00873EF3"/>
    <w:rsid w:val="008B0145"/>
    <w:rsid w:val="008C054B"/>
    <w:rsid w:val="008E3569"/>
    <w:rsid w:val="00902B71"/>
    <w:rsid w:val="00937768"/>
    <w:rsid w:val="009773BF"/>
    <w:rsid w:val="00994D51"/>
    <w:rsid w:val="009A026D"/>
    <w:rsid w:val="00A06E11"/>
    <w:rsid w:val="00A4611A"/>
    <w:rsid w:val="00C44A92"/>
    <w:rsid w:val="00CB671F"/>
    <w:rsid w:val="00CE0B30"/>
    <w:rsid w:val="00D51FF5"/>
    <w:rsid w:val="00E1120F"/>
    <w:rsid w:val="00E60B44"/>
    <w:rsid w:val="00E67A4B"/>
    <w:rsid w:val="00EB4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E59FF"/>
  <w15:chartTrackingRefBased/>
  <w15:docId w15:val="{9154136E-DCFB-48A4-8E4B-E6CAC022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768"/>
    <w:pPr>
      <w:jc w:val="both"/>
    </w:pPr>
    <w:rPr>
      <w:rFonts w:ascii="Open Sans" w:hAnsi="Open Sans"/>
      <w:sz w:val="24"/>
      <w:lang w:val="nb-NO"/>
    </w:rPr>
  </w:style>
  <w:style w:type="paragraph" w:styleId="Overskrift1">
    <w:name w:val="heading 1"/>
    <w:basedOn w:val="Normal"/>
    <w:next w:val="Normal"/>
    <w:link w:val="Overskrift1Tegn"/>
    <w:uiPriority w:val="9"/>
    <w:qFormat/>
    <w:rsid w:val="00937768"/>
    <w:pPr>
      <w:keepNext/>
      <w:keepLines/>
      <w:spacing w:before="240" w:after="0"/>
      <w:jc w:val="center"/>
      <w:outlineLvl w:val="0"/>
    </w:pPr>
    <w:rPr>
      <w:rFonts w:ascii="Bebas Neue" w:eastAsiaTheme="majorEastAsia" w:hAnsi="Bebas Neue" w:cstheme="majorBidi"/>
      <w:sz w:val="28"/>
      <w:szCs w:val="32"/>
    </w:rPr>
  </w:style>
  <w:style w:type="paragraph" w:styleId="Overskrift3">
    <w:name w:val="heading 3"/>
    <w:basedOn w:val="Normal"/>
    <w:next w:val="Normal"/>
    <w:link w:val="Overskrift3Tegn"/>
    <w:uiPriority w:val="9"/>
    <w:semiHidden/>
    <w:unhideWhenUsed/>
    <w:qFormat/>
    <w:rsid w:val="00596920"/>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937768"/>
    <w:pPr>
      <w:spacing w:after="0" w:line="240" w:lineRule="auto"/>
      <w:jc w:val="both"/>
    </w:pPr>
    <w:rPr>
      <w:rFonts w:ascii="Open Sans" w:hAnsi="Open Sans"/>
      <w:sz w:val="24"/>
      <w:lang w:val="nb-NO"/>
    </w:rPr>
  </w:style>
  <w:style w:type="character" w:customStyle="1" w:styleId="Overskrift1Tegn">
    <w:name w:val="Overskrift 1 Tegn"/>
    <w:basedOn w:val="Standardskriftforavsnitt"/>
    <w:link w:val="Overskrift1"/>
    <w:uiPriority w:val="9"/>
    <w:rsid w:val="00937768"/>
    <w:rPr>
      <w:rFonts w:ascii="Bebas Neue" w:eastAsiaTheme="majorEastAsia" w:hAnsi="Bebas Neue" w:cstheme="majorBidi"/>
      <w:sz w:val="28"/>
      <w:szCs w:val="32"/>
      <w:lang w:val="nb-NO"/>
    </w:rPr>
  </w:style>
  <w:style w:type="paragraph" w:styleId="Tittel">
    <w:name w:val="Title"/>
    <w:basedOn w:val="Normal"/>
    <w:next w:val="Normal"/>
    <w:link w:val="TittelTegn"/>
    <w:uiPriority w:val="10"/>
    <w:qFormat/>
    <w:rsid w:val="00937768"/>
    <w:pPr>
      <w:spacing w:after="0" w:line="240" w:lineRule="auto"/>
      <w:contextualSpacing/>
      <w:jc w:val="center"/>
    </w:pPr>
    <w:rPr>
      <w:rFonts w:ascii="Dosis" w:eastAsiaTheme="majorEastAsia" w:hAnsi="Dosis" w:cstheme="majorBidi"/>
      <w:spacing w:val="-10"/>
      <w:kern w:val="28"/>
      <w:sz w:val="56"/>
      <w:szCs w:val="56"/>
    </w:rPr>
  </w:style>
  <w:style w:type="character" w:customStyle="1" w:styleId="TittelTegn">
    <w:name w:val="Tittel Tegn"/>
    <w:basedOn w:val="Standardskriftforavsnitt"/>
    <w:link w:val="Tittel"/>
    <w:uiPriority w:val="10"/>
    <w:rsid w:val="00937768"/>
    <w:rPr>
      <w:rFonts w:ascii="Dosis" w:eastAsiaTheme="majorEastAsia" w:hAnsi="Dosis" w:cstheme="majorBidi"/>
      <w:spacing w:val="-10"/>
      <w:kern w:val="28"/>
      <w:sz w:val="56"/>
      <w:szCs w:val="56"/>
      <w:lang w:val="nb-NO"/>
    </w:rPr>
  </w:style>
  <w:style w:type="paragraph" w:styleId="Undertittel">
    <w:name w:val="Subtitle"/>
    <w:basedOn w:val="Normal"/>
    <w:next w:val="Normal"/>
    <w:link w:val="UndertittelTegn"/>
    <w:uiPriority w:val="11"/>
    <w:rsid w:val="00937768"/>
    <w:pPr>
      <w:numPr>
        <w:ilvl w:val="1"/>
      </w:numPr>
    </w:pPr>
    <w:rPr>
      <w:rFonts w:asciiTheme="minorHAnsi" w:eastAsiaTheme="minorEastAsia" w:hAnsiTheme="minorHAnsi"/>
      <w:color w:val="5A5A5A" w:themeColor="text1" w:themeTint="A5"/>
      <w:spacing w:val="15"/>
      <w:sz w:val="22"/>
    </w:rPr>
  </w:style>
  <w:style w:type="character" w:customStyle="1" w:styleId="UndertittelTegn">
    <w:name w:val="Undertittel Tegn"/>
    <w:basedOn w:val="Standardskriftforavsnitt"/>
    <w:link w:val="Undertittel"/>
    <w:uiPriority w:val="11"/>
    <w:rsid w:val="00937768"/>
    <w:rPr>
      <w:rFonts w:eastAsiaTheme="minorEastAsia"/>
      <w:color w:val="5A5A5A" w:themeColor="text1" w:themeTint="A5"/>
      <w:spacing w:val="15"/>
      <w:lang w:val="nb-NO"/>
    </w:rPr>
  </w:style>
  <w:style w:type="paragraph" w:styleId="Sitat">
    <w:name w:val="Quote"/>
    <w:basedOn w:val="Normal"/>
    <w:next w:val="Normal"/>
    <w:link w:val="SitatTegn"/>
    <w:uiPriority w:val="29"/>
    <w:qFormat/>
    <w:rsid w:val="00937768"/>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937768"/>
    <w:rPr>
      <w:rFonts w:ascii="Open Sans" w:hAnsi="Open Sans"/>
      <w:i/>
      <w:iCs/>
      <w:color w:val="404040" w:themeColor="text1" w:themeTint="BF"/>
      <w:sz w:val="24"/>
      <w:lang w:val="nb-NO"/>
    </w:rPr>
  </w:style>
  <w:style w:type="paragraph" w:styleId="Topptekst">
    <w:name w:val="header"/>
    <w:basedOn w:val="Normal"/>
    <w:link w:val="TopptekstTegn"/>
    <w:uiPriority w:val="99"/>
    <w:unhideWhenUsed/>
    <w:rsid w:val="00902B71"/>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902B71"/>
    <w:rPr>
      <w:rFonts w:ascii="Open Sans" w:hAnsi="Open Sans"/>
      <w:sz w:val="24"/>
      <w:lang w:val="nb-NO"/>
    </w:rPr>
  </w:style>
  <w:style w:type="paragraph" w:styleId="Bunntekst">
    <w:name w:val="footer"/>
    <w:basedOn w:val="Normal"/>
    <w:link w:val="BunntekstTegn"/>
    <w:uiPriority w:val="99"/>
    <w:unhideWhenUsed/>
    <w:rsid w:val="00902B71"/>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902B71"/>
    <w:rPr>
      <w:rFonts w:ascii="Open Sans" w:hAnsi="Open Sans"/>
      <w:sz w:val="24"/>
      <w:lang w:val="nb-NO"/>
    </w:rPr>
  </w:style>
  <w:style w:type="character" w:styleId="Boktittel">
    <w:name w:val="Book Title"/>
    <w:basedOn w:val="Standardskriftforavsnitt"/>
    <w:uiPriority w:val="33"/>
    <w:qFormat/>
    <w:rsid w:val="005D3E32"/>
    <w:rPr>
      <w:b/>
      <w:bCs/>
      <w:i/>
      <w:iCs/>
      <w:spacing w:val="5"/>
    </w:rPr>
  </w:style>
  <w:style w:type="paragraph" w:styleId="NormalWeb">
    <w:name w:val="Normal (Web)"/>
    <w:basedOn w:val="Normal"/>
    <w:uiPriority w:val="99"/>
    <w:semiHidden/>
    <w:unhideWhenUsed/>
    <w:rsid w:val="00E1120F"/>
    <w:pPr>
      <w:spacing w:before="100" w:beforeAutospacing="1" w:after="100" w:afterAutospacing="1" w:line="240" w:lineRule="auto"/>
      <w:jc w:val="left"/>
    </w:pPr>
    <w:rPr>
      <w:rFonts w:ascii="Times New Roman" w:eastAsia="Times New Roman" w:hAnsi="Times New Roman" w:cs="Times New Roman"/>
      <w:szCs w:val="24"/>
      <w:lang w:eastAsia="nb-NO"/>
    </w:rPr>
  </w:style>
  <w:style w:type="paragraph" w:styleId="Listeavsnitt">
    <w:name w:val="List Paragraph"/>
    <w:basedOn w:val="Normal"/>
    <w:uiPriority w:val="34"/>
    <w:qFormat/>
    <w:rsid w:val="00E1120F"/>
    <w:pPr>
      <w:ind w:left="720"/>
      <w:contextualSpacing/>
    </w:pPr>
  </w:style>
  <w:style w:type="paragraph" w:styleId="Overskriftforinnholdsfortegnelse">
    <w:name w:val="TOC Heading"/>
    <w:basedOn w:val="Overskrift1"/>
    <w:next w:val="Normal"/>
    <w:uiPriority w:val="39"/>
    <w:unhideWhenUsed/>
    <w:qFormat/>
    <w:rsid w:val="00596920"/>
    <w:pPr>
      <w:jc w:val="left"/>
      <w:outlineLvl w:val="9"/>
    </w:pPr>
    <w:rPr>
      <w:rFonts w:asciiTheme="majorHAnsi" w:hAnsiTheme="majorHAnsi"/>
      <w:color w:val="2F5496" w:themeColor="accent1" w:themeShade="BF"/>
      <w:sz w:val="32"/>
      <w:lang w:eastAsia="nb-NO"/>
    </w:rPr>
  </w:style>
  <w:style w:type="paragraph" w:styleId="INNH1">
    <w:name w:val="toc 1"/>
    <w:basedOn w:val="Normal"/>
    <w:next w:val="Normal"/>
    <w:autoRedefine/>
    <w:uiPriority w:val="39"/>
    <w:unhideWhenUsed/>
    <w:rsid w:val="00596920"/>
    <w:pPr>
      <w:spacing w:after="100"/>
    </w:pPr>
  </w:style>
  <w:style w:type="character" w:styleId="Hyperkobling">
    <w:name w:val="Hyperlink"/>
    <w:basedOn w:val="Standardskriftforavsnitt"/>
    <w:uiPriority w:val="99"/>
    <w:unhideWhenUsed/>
    <w:rsid w:val="00596920"/>
    <w:rPr>
      <w:color w:val="0563C1" w:themeColor="hyperlink"/>
      <w:u w:val="single"/>
    </w:rPr>
  </w:style>
  <w:style w:type="character" w:customStyle="1" w:styleId="Overskrift3Tegn">
    <w:name w:val="Overskrift 3 Tegn"/>
    <w:basedOn w:val="Standardskriftforavsnitt"/>
    <w:link w:val="Overskrift3"/>
    <w:uiPriority w:val="9"/>
    <w:semiHidden/>
    <w:rsid w:val="00596920"/>
    <w:rPr>
      <w:rFonts w:asciiTheme="majorHAnsi" w:eastAsiaTheme="majorEastAsia" w:hAnsiTheme="majorHAnsi" w:cstheme="majorBidi"/>
      <w:color w:val="1F3763" w:themeColor="accent1" w:themeShade="7F"/>
      <w:sz w:val="24"/>
      <w:szCs w:val="24"/>
      <w:lang w:val="nb-NO"/>
    </w:rPr>
  </w:style>
  <w:style w:type="table" w:styleId="Tabellrutenett">
    <w:name w:val="Table Grid"/>
    <w:basedOn w:val="Vanligtabell"/>
    <w:uiPriority w:val="39"/>
    <w:rsid w:val="00994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A06E11"/>
    <w:rPr>
      <w:color w:val="605E5C"/>
      <w:shd w:val="clear" w:color="auto" w:fill="E1DFDD"/>
    </w:rPr>
  </w:style>
  <w:style w:type="character" w:customStyle="1" w:styleId="entrytext">
    <w:name w:val="entry_text"/>
    <w:basedOn w:val="Standardskriftforavsnitt"/>
    <w:rsid w:val="003B0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92936">
      <w:bodyDiv w:val="1"/>
      <w:marLeft w:val="0"/>
      <w:marRight w:val="0"/>
      <w:marTop w:val="0"/>
      <w:marBottom w:val="0"/>
      <w:divBdr>
        <w:top w:val="none" w:sz="0" w:space="0" w:color="auto"/>
        <w:left w:val="none" w:sz="0" w:space="0" w:color="auto"/>
        <w:bottom w:val="none" w:sz="0" w:space="0" w:color="auto"/>
        <w:right w:val="none" w:sz="0" w:space="0" w:color="auto"/>
      </w:divBdr>
    </w:div>
    <w:div w:id="1223448712">
      <w:bodyDiv w:val="1"/>
      <w:marLeft w:val="0"/>
      <w:marRight w:val="0"/>
      <w:marTop w:val="0"/>
      <w:marBottom w:val="0"/>
      <w:divBdr>
        <w:top w:val="none" w:sz="0" w:space="0" w:color="auto"/>
        <w:left w:val="none" w:sz="0" w:space="0" w:color="auto"/>
        <w:bottom w:val="none" w:sz="0" w:space="0" w:color="auto"/>
        <w:right w:val="none" w:sz="0" w:space="0" w:color="auto"/>
      </w:divBdr>
    </w:div>
    <w:div w:id="1693460453">
      <w:bodyDiv w:val="1"/>
      <w:marLeft w:val="0"/>
      <w:marRight w:val="0"/>
      <w:marTop w:val="0"/>
      <w:marBottom w:val="0"/>
      <w:divBdr>
        <w:top w:val="none" w:sz="0" w:space="0" w:color="auto"/>
        <w:left w:val="none" w:sz="0" w:space="0" w:color="auto"/>
        <w:bottom w:val="none" w:sz="0" w:space="0" w:color="auto"/>
        <w:right w:val="none" w:sz="0" w:space="0" w:color="auto"/>
      </w:divBdr>
      <w:divsChild>
        <w:div w:id="1156217053">
          <w:marLeft w:val="0"/>
          <w:marRight w:val="0"/>
          <w:marTop w:val="0"/>
          <w:marBottom w:val="0"/>
          <w:divBdr>
            <w:top w:val="none" w:sz="0" w:space="0" w:color="auto"/>
            <w:left w:val="none" w:sz="0" w:space="0" w:color="auto"/>
            <w:bottom w:val="none" w:sz="0" w:space="0" w:color="auto"/>
            <w:right w:val="none" w:sz="0" w:space="0" w:color="auto"/>
          </w:divBdr>
        </w:div>
        <w:div w:id="384525375">
          <w:marLeft w:val="0"/>
          <w:marRight w:val="0"/>
          <w:marTop w:val="0"/>
          <w:marBottom w:val="0"/>
          <w:divBdr>
            <w:top w:val="none" w:sz="0" w:space="0" w:color="auto"/>
            <w:left w:val="none" w:sz="0" w:space="0" w:color="auto"/>
            <w:bottom w:val="none" w:sz="0" w:space="0" w:color="auto"/>
            <w:right w:val="none" w:sz="0" w:space="0" w:color="auto"/>
          </w:divBdr>
          <w:divsChild>
            <w:div w:id="1301575095">
              <w:marLeft w:val="0"/>
              <w:marRight w:val="0"/>
              <w:marTop w:val="0"/>
              <w:marBottom w:val="0"/>
              <w:divBdr>
                <w:top w:val="none" w:sz="0" w:space="0" w:color="auto"/>
                <w:left w:val="none" w:sz="0" w:space="0" w:color="auto"/>
                <w:bottom w:val="none" w:sz="0" w:space="0" w:color="auto"/>
                <w:right w:val="none" w:sz="0" w:space="0" w:color="auto"/>
              </w:divBdr>
              <w:divsChild>
                <w:div w:id="1869099384">
                  <w:marLeft w:val="0"/>
                  <w:marRight w:val="0"/>
                  <w:marTop w:val="0"/>
                  <w:marBottom w:val="0"/>
                  <w:divBdr>
                    <w:top w:val="none" w:sz="0" w:space="0" w:color="auto"/>
                    <w:left w:val="none" w:sz="0" w:space="0" w:color="auto"/>
                    <w:bottom w:val="none" w:sz="0" w:space="0" w:color="auto"/>
                    <w:right w:val="none" w:sz="0" w:space="0" w:color="auto"/>
                  </w:divBdr>
                </w:div>
                <w:div w:id="176358818">
                  <w:marLeft w:val="0"/>
                  <w:marRight w:val="0"/>
                  <w:marTop w:val="0"/>
                  <w:marBottom w:val="0"/>
                  <w:divBdr>
                    <w:top w:val="none" w:sz="0" w:space="0" w:color="auto"/>
                    <w:left w:val="none" w:sz="0" w:space="0" w:color="auto"/>
                    <w:bottom w:val="none" w:sz="0" w:space="0" w:color="auto"/>
                    <w:right w:val="none" w:sz="0" w:space="0" w:color="auto"/>
                  </w:divBdr>
                </w:div>
                <w:div w:id="726033753">
                  <w:marLeft w:val="0"/>
                  <w:marRight w:val="0"/>
                  <w:marTop w:val="0"/>
                  <w:marBottom w:val="0"/>
                  <w:divBdr>
                    <w:top w:val="none" w:sz="0" w:space="0" w:color="auto"/>
                    <w:left w:val="none" w:sz="0" w:space="0" w:color="auto"/>
                    <w:bottom w:val="none" w:sz="0" w:space="0" w:color="auto"/>
                    <w:right w:val="none" w:sz="0" w:space="0" w:color="auto"/>
                  </w:divBdr>
                </w:div>
                <w:div w:id="1006784141">
                  <w:marLeft w:val="0"/>
                  <w:marRight w:val="0"/>
                  <w:marTop w:val="0"/>
                  <w:marBottom w:val="0"/>
                  <w:divBdr>
                    <w:top w:val="none" w:sz="0" w:space="0" w:color="auto"/>
                    <w:left w:val="none" w:sz="0" w:space="0" w:color="auto"/>
                    <w:bottom w:val="none" w:sz="0" w:space="0" w:color="auto"/>
                    <w:right w:val="none" w:sz="0" w:space="0" w:color="auto"/>
                  </w:divBdr>
                </w:div>
                <w:div w:id="2287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4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iddlesandanswers.com/v/229326/he-has-married-many-women-but-has-never-been-married-who-is-h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watch?v=S3huO4WLZXI#"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20Vu\Desktop\Vedlegg%20B%20Leirheft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E07DB55AF6D6D40A4F7961C610FD383" ma:contentTypeVersion="14" ma:contentTypeDescription="Opprett et nytt dokument." ma:contentTypeScope="" ma:versionID="5a8d1fccb945a0e9479686a30c68da99">
  <xsd:schema xmlns:xsd="http://www.w3.org/2001/XMLSchema" xmlns:xs="http://www.w3.org/2001/XMLSchema" xmlns:p="http://schemas.microsoft.com/office/2006/metadata/properties" xmlns:ns1="http://schemas.microsoft.com/sharepoint/v3" xmlns:ns2="40436978-fcd3-43aa-8d2b-01f17a46b881" xmlns:ns3="3c901b1d-2b62-42ac-927a-022e50ca0d59" targetNamespace="http://schemas.microsoft.com/office/2006/metadata/properties" ma:root="true" ma:fieldsID="8fa47ddf13036367102e3c15a825f56f" ns1:_="" ns2:_="" ns3:_="">
    <xsd:import namespace="http://schemas.microsoft.com/sharepoint/v3"/>
    <xsd:import namespace="40436978-fcd3-43aa-8d2b-01f17a46b881"/>
    <xsd:import namespace="3c901b1d-2b62-42ac-927a-022e50ca0d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genskaper for samordnet samsvarspolicy" ma:hidden="true" ma:internalName="_ip_UnifiedCompliancePolicyProperties">
      <xsd:simpleType>
        <xsd:restriction base="dms:Note"/>
      </xsd:simpleType>
    </xsd:element>
    <xsd:element name="_ip_UnifiedCompliancePolicyUIAction" ma:index="21"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436978-fcd3-43aa-8d2b-01f17a46b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01b1d-2b62-42ac-927a-022e50ca0d59"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87061-F284-4257-9DD8-E047EB48A99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BC2B734-068F-4D51-95EE-4B800C1AF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436978-fcd3-43aa-8d2b-01f17a46b881"/>
    <ds:schemaRef ds:uri="3c901b1d-2b62-42ac-927a-022e50ca0d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C9BC90-426E-49F2-AEE7-042732308848}">
  <ds:schemaRefs>
    <ds:schemaRef ds:uri="http://schemas.openxmlformats.org/officeDocument/2006/bibliography"/>
  </ds:schemaRefs>
</ds:datastoreItem>
</file>

<file path=customXml/itemProps4.xml><?xml version="1.0" encoding="utf-8"?>
<ds:datastoreItem xmlns:ds="http://schemas.openxmlformats.org/officeDocument/2006/customXml" ds:itemID="{0E02E6F1-7FAC-49B3-8DB9-4151BA590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Vedlegg B Leirhefte</Template>
  <TotalTime>238</TotalTime>
  <Pages>16</Pages>
  <Words>2232</Words>
  <Characters>11831</Characters>
  <Application>Microsoft Office Word</Application>
  <DocSecurity>0</DocSecurity>
  <Lines>98</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Vu</dc:creator>
  <cp:keywords/>
  <dc:description/>
  <cp:lastModifiedBy>Ivan Vu</cp:lastModifiedBy>
  <cp:revision>22</cp:revision>
  <dcterms:created xsi:type="dcterms:W3CDTF">2020-07-20T08:56:00Z</dcterms:created>
  <dcterms:modified xsi:type="dcterms:W3CDTF">2020-07-23T14:01:00Z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0x0101005E07DB55AF6D6D40A4F7961C610FD383</vt:lpwstr>
  </property>
</Properties>
</file>